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3660C1" w14:textId="613155F0" w:rsidR="004D3F89" w:rsidRDefault="00E4059A" w:rsidP="00291802">
      <w:r>
        <w:rPr>
          <w:rFonts w:ascii="Arial" w:hAnsi="Arial" w:cs="Arial"/>
          <w:noProof/>
          <w:color w:val="000000"/>
          <w:bdr w:val="none" w:sz="0" w:space="0" w:color="auto" w:frame="1"/>
        </w:rPr>
        <w:drawing>
          <wp:inline distT="0" distB="0" distL="0" distR="0" wp14:anchorId="152AB816" wp14:editId="22E4F405">
            <wp:extent cx="2762250" cy="609600"/>
            <wp:effectExtent l="0" t="0" r="0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BAC4FC" w14:textId="6423C77E" w:rsidR="00291802" w:rsidRDefault="00291802" w:rsidP="00291802"/>
    <w:p w14:paraId="4BB54FC5" w14:textId="4C1B20A7" w:rsidR="00291802" w:rsidRDefault="00AE1154" w:rsidP="00291802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A</w:t>
      </w:r>
      <w:r w:rsidR="006F1250">
        <w:rPr>
          <w:b/>
          <w:bCs/>
          <w:sz w:val="32"/>
          <w:szCs w:val="32"/>
        </w:rPr>
        <w:t>ktivitetsplan for 202</w:t>
      </w:r>
      <w:r w:rsidR="00DE5EBD">
        <w:rPr>
          <w:b/>
          <w:bCs/>
          <w:sz w:val="32"/>
          <w:szCs w:val="32"/>
        </w:rPr>
        <w:t>5</w:t>
      </w:r>
    </w:p>
    <w:p w14:paraId="471AE4C6" w14:textId="747318FD" w:rsidR="00322017" w:rsidRPr="00C87EA4" w:rsidRDefault="00AE1154" w:rsidP="0029180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Arealforvaltning:</w:t>
      </w:r>
    </w:p>
    <w:p w14:paraId="45A76F97" w14:textId="025E0F79" w:rsidR="00852258" w:rsidRDefault="00852258" w:rsidP="00291802">
      <w:pPr>
        <w:rPr>
          <w:sz w:val="28"/>
          <w:szCs w:val="28"/>
        </w:rPr>
      </w:pPr>
      <w:r>
        <w:rPr>
          <w:sz w:val="28"/>
          <w:szCs w:val="28"/>
        </w:rPr>
        <w:t xml:space="preserve">Styret vil ha </w:t>
      </w:r>
      <w:r w:rsidR="00537B8E">
        <w:rPr>
          <w:sz w:val="28"/>
          <w:szCs w:val="28"/>
        </w:rPr>
        <w:t>søkelys</w:t>
      </w:r>
      <w:r>
        <w:rPr>
          <w:sz w:val="28"/>
          <w:szCs w:val="28"/>
        </w:rPr>
        <w:t xml:space="preserve"> på strandsoneforvaltning og maritimt naturvern. Kommunens forvaltning av disse naturverdiene må følges nøye.</w:t>
      </w:r>
    </w:p>
    <w:p w14:paraId="0DD437B2" w14:textId="54B72640" w:rsidR="00AF7AF5" w:rsidRDefault="00852258" w:rsidP="00291802">
      <w:pPr>
        <w:rPr>
          <w:sz w:val="28"/>
          <w:szCs w:val="28"/>
        </w:rPr>
      </w:pPr>
      <w:r>
        <w:rPr>
          <w:sz w:val="28"/>
          <w:szCs w:val="28"/>
        </w:rPr>
        <w:t xml:space="preserve">Naturvernforbundet i Arendal vil søke samarbeide med andre lag og foreninger som jeger og fiskerforeningen, lokale velforeninger og </w:t>
      </w:r>
      <w:r w:rsidR="00144C62">
        <w:rPr>
          <w:sz w:val="28"/>
          <w:szCs w:val="28"/>
        </w:rPr>
        <w:t>arbeids</w:t>
      </w:r>
      <w:r>
        <w:rPr>
          <w:sz w:val="28"/>
          <w:szCs w:val="28"/>
        </w:rPr>
        <w:t>grupper i sake</w:t>
      </w:r>
      <w:r w:rsidR="00AF7AF5">
        <w:rPr>
          <w:sz w:val="28"/>
          <w:szCs w:val="28"/>
        </w:rPr>
        <w:t>r med felles målsetting.</w:t>
      </w:r>
      <w:r w:rsidR="00A95F3A">
        <w:rPr>
          <w:sz w:val="28"/>
          <w:szCs w:val="28"/>
        </w:rPr>
        <w:t xml:space="preserve"> </w:t>
      </w:r>
    </w:p>
    <w:p w14:paraId="60119BBD" w14:textId="0E5BCC6F" w:rsidR="002D0081" w:rsidRDefault="003850A4" w:rsidP="00291802">
      <w:pPr>
        <w:rPr>
          <w:sz w:val="28"/>
          <w:szCs w:val="28"/>
        </w:rPr>
      </w:pPr>
      <w:r>
        <w:rPr>
          <w:sz w:val="28"/>
          <w:szCs w:val="28"/>
        </w:rPr>
        <w:t xml:space="preserve">Områder som Hove, </w:t>
      </w:r>
      <w:r w:rsidR="00F22842">
        <w:rPr>
          <w:sz w:val="28"/>
          <w:szCs w:val="28"/>
        </w:rPr>
        <w:t>Å</w:t>
      </w:r>
      <w:r>
        <w:rPr>
          <w:sz w:val="28"/>
          <w:szCs w:val="28"/>
        </w:rPr>
        <w:t>sbieskogen</w:t>
      </w:r>
      <w:r w:rsidR="00893AC8">
        <w:rPr>
          <w:sz w:val="28"/>
          <w:szCs w:val="28"/>
        </w:rPr>
        <w:t xml:space="preserve"> og Østmarka må vi ha folk som følger med</w:t>
      </w:r>
      <w:r w:rsidR="00183AEE">
        <w:rPr>
          <w:sz w:val="28"/>
          <w:szCs w:val="28"/>
        </w:rPr>
        <w:t xml:space="preserve">, </w:t>
      </w:r>
      <w:r w:rsidR="00B7067D">
        <w:rPr>
          <w:sz w:val="28"/>
          <w:szCs w:val="28"/>
        </w:rPr>
        <w:t>og</w:t>
      </w:r>
      <w:r w:rsidR="00183AEE">
        <w:rPr>
          <w:sz w:val="28"/>
          <w:szCs w:val="28"/>
        </w:rPr>
        <w:t xml:space="preserve"> som vi samarbeider med og har </w:t>
      </w:r>
      <w:r w:rsidR="00F22842">
        <w:rPr>
          <w:sz w:val="28"/>
          <w:szCs w:val="28"/>
        </w:rPr>
        <w:t>møter sammen med.</w:t>
      </w:r>
    </w:p>
    <w:p w14:paraId="146C51CE" w14:textId="3CAD6C0A" w:rsidR="004C07AC" w:rsidRPr="006F1250" w:rsidRDefault="004C07AC" w:rsidP="00291802">
      <w:pPr>
        <w:rPr>
          <w:sz w:val="28"/>
          <w:szCs w:val="28"/>
        </w:rPr>
      </w:pPr>
      <w:r>
        <w:rPr>
          <w:sz w:val="28"/>
          <w:szCs w:val="28"/>
        </w:rPr>
        <w:t>Nidelva</w:t>
      </w:r>
      <w:r w:rsidR="00B364F0">
        <w:rPr>
          <w:sz w:val="28"/>
          <w:szCs w:val="28"/>
        </w:rPr>
        <w:t xml:space="preserve"> er også et område vi nå ser på, i samarbeid med andre</w:t>
      </w:r>
      <w:r w:rsidR="00101B93">
        <w:rPr>
          <w:sz w:val="28"/>
          <w:szCs w:val="28"/>
        </w:rPr>
        <w:t xml:space="preserve"> som deler våres syn her. </w:t>
      </w:r>
    </w:p>
    <w:p w14:paraId="075FDAD3" w14:textId="729CCDA0" w:rsidR="00AF7AF5" w:rsidRPr="009B19DF" w:rsidRDefault="00AF7AF5" w:rsidP="00291802">
      <w:pPr>
        <w:rPr>
          <w:b/>
          <w:bCs/>
          <w:sz w:val="28"/>
          <w:szCs w:val="28"/>
        </w:rPr>
      </w:pPr>
      <w:r w:rsidRPr="00AF7AF5">
        <w:rPr>
          <w:b/>
          <w:bCs/>
          <w:sz w:val="28"/>
          <w:szCs w:val="28"/>
        </w:rPr>
        <w:t>Arrangementer:</w:t>
      </w:r>
      <w:r w:rsidR="0012676A" w:rsidRPr="00AF7AF5">
        <w:rPr>
          <w:b/>
          <w:bCs/>
          <w:sz w:val="28"/>
          <w:szCs w:val="28"/>
        </w:rPr>
        <w:t xml:space="preserve">         </w:t>
      </w:r>
    </w:p>
    <w:p w14:paraId="3AF51034" w14:textId="1AD8A79A" w:rsidR="006E022F" w:rsidRDefault="00AF7AF5" w:rsidP="00291802">
      <w:pPr>
        <w:rPr>
          <w:sz w:val="28"/>
          <w:szCs w:val="28"/>
        </w:rPr>
      </w:pPr>
      <w:r>
        <w:rPr>
          <w:sz w:val="28"/>
          <w:szCs w:val="28"/>
        </w:rPr>
        <w:t>Vi vil</w:t>
      </w:r>
      <w:r w:rsidR="006E022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arrangere </w:t>
      </w:r>
      <w:r w:rsidR="00CF0800">
        <w:rPr>
          <w:sz w:val="28"/>
          <w:szCs w:val="28"/>
        </w:rPr>
        <w:t>2-3</w:t>
      </w:r>
      <w:r w:rsidR="00D36325">
        <w:rPr>
          <w:sz w:val="28"/>
          <w:szCs w:val="28"/>
        </w:rPr>
        <w:t xml:space="preserve"> temamøter</w:t>
      </w:r>
      <w:r w:rsidR="00C55F11">
        <w:rPr>
          <w:sz w:val="28"/>
          <w:szCs w:val="28"/>
        </w:rPr>
        <w:t>,</w:t>
      </w:r>
      <w:r w:rsidR="009F697F">
        <w:rPr>
          <w:sz w:val="28"/>
          <w:szCs w:val="28"/>
        </w:rPr>
        <w:t xml:space="preserve"> </w:t>
      </w:r>
      <w:r w:rsidR="0046234F">
        <w:rPr>
          <w:sz w:val="28"/>
          <w:szCs w:val="28"/>
        </w:rPr>
        <w:t>et</w:t>
      </w:r>
      <w:r w:rsidR="00C00D74">
        <w:rPr>
          <w:sz w:val="28"/>
          <w:szCs w:val="28"/>
        </w:rPr>
        <w:t xml:space="preserve"> p</w:t>
      </w:r>
      <w:r w:rsidR="006E022F">
        <w:rPr>
          <w:sz w:val="28"/>
          <w:szCs w:val="28"/>
        </w:rPr>
        <w:t>å våren med utdeling av fuglekasser</w:t>
      </w:r>
      <w:r w:rsidR="00687FCD">
        <w:rPr>
          <w:sz w:val="28"/>
          <w:szCs w:val="28"/>
        </w:rPr>
        <w:t>/</w:t>
      </w:r>
      <w:r w:rsidR="0058731B">
        <w:rPr>
          <w:sz w:val="28"/>
          <w:szCs w:val="28"/>
        </w:rPr>
        <w:t>insekts kasser</w:t>
      </w:r>
      <w:r w:rsidR="00687FCD">
        <w:rPr>
          <w:sz w:val="28"/>
          <w:szCs w:val="28"/>
        </w:rPr>
        <w:t xml:space="preserve"> </w:t>
      </w:r>
      <w:r w:rsidR="006E022F">
        <w:rPr>
          <w:sz w:val="28"/>
          <w:szCs w:val="28"/>
        </w:rPr>
        <w:t xml:space="preserve">og </w:t>
      </w:r>
      <w:r w:rsidR="00C91B71">
        <w:rPr>
          <w:sz w:val="28"/>
          <w:szCs w:val="28"/>
        </w:rPr>
        <w:t>et møte under Arendalsuka</w:t>
      </w:r>
      <w:r w:rsidR="006E022F">
        <w:rPr>
          <w:sz w:val="28"/>
          <w:szCs w:val="28"/>
        </w:rPr>
        <w:t>.</w:t>
      </w:r>
      <w:r w:rsidR="002353CD">
        <w:rPr>
          <w:sz w:val="28"/>
          <w:szCs w:val="28"/>
        </w:rPr>
        <w:t xml:space="preserve"> Et møte på høsten.</w:t>
      </w:r>
    </w:p>
    <w:p w14:paraId="280FB8E4" w14:textId="33FDDB92" w:rsidR="00947301" w:rsidRDefault="006E022F" w:rsidP="00291802">
      <w:pPr>
        <w:rPr>
          <w:sz w:val="28"/>
          <w:szCs w:val="28"/>
        </w:rPr>
      </w:pPr>
      <w:r>
        <w:rPr>
          <w:sz w:val="28"/>
          <w:szCs w:val="28"/>
        </w:rPr>
        <w:t xml:space="preserve">Det planlegges </w:t>
      </w:r>
      <w:r w:rsidR="004956FC">
        <w:rPr>
          <w:sz w:val="28"/>
          <w:szCs w:val="28"/>
        </w:rPr>
        <w:t>1</w:t>
      </w:r>
      <w:r w:rsidR="0012676A" w:rsidRPr="0080772E">
        <w:rPr>
          <w:sz w:val="28"/>
          <w:szCs w:val="28"/>
        </w:rPr>
        <w:t xml:space="preserve"> ryddeaksjon</w:t>
      </w:r>
      <w:r w:rsidR="00005B2F">
        <w:rPr>
          <w:sz w:val="28"/>
          <w:szCs w:val="28"/>
        </w:rPr>
        <w:t>, da</w:t>
      </w:r>
      <w:r>
        <w:rPr>
          <w:sz w:val="28"/>
          <w:szCs w:val="28"/>
        </w:rPr>
        <w:t xml:space="preserve"> </w:t>
      </w:r>
      <w:r w:rsidR="006A3680">
        <w:rPr>
          <w:sz w:val="28"/>
          <w:szCs w:val="28"/>
        </w:rPr>
        <w:t xml:space="preserve">på </w:t>
      </w:r>
      <w:r>
        <w:rPr>
          <w:sz w:val="28"/>
          <w:szCs w:val="28"/>
        </w:rPr>
        <w:t>vår</w:t>
      </w:r>
      <w:r w:rsidR="00005B2F">
        <w:rPr>
          <w:sz w:val="28"/>
          <w:szCs w:val="28"/>
        </w:rPr>
        <w:t>en</w:t>
      </w:r>
      <w:r w:rsidR="000264A3">
        <w:rPr>
          <w:sz w:val="28"/>
          <w:szCs w:val="28"/>
        </w:rPr>
        <w:t>, i et kjent turområde.</w:t>
      </w:r>
    </w:p>
    <w:p w14:paraId="450C3828" w14:textId="2C60D5B8" w:rsidR="0080772E" w:rsidRPr="004B0B9B" w:rsidRDefault="00D4044E" w:rsidP="00291802">
      <w:pPr>
        <w:rPr>
          <w:sz w:val="28"/>
          <w:szCs w:val="28"/>
        </w:rPr>
      </w:pPr>
      <w:r>
        <w:rPr>
          <w:sz w:val="28"/>
          <w:szCs w:val="28"/>
        </w:rPr>
        <w:t>Også medlemsmøter med temaer</w:t>
      </w:r>
      <w:r w:rsidR="00B64B7D">
        <w:rPr>
          <w:sz w:val="28"/>
          <w:szCs w:val="28"/>
        </w:rPr>
        <w:t xml:space="preserve"> og </w:t>
      </w:r>
      <w:r w:rsidR="00771B8E">
        <w:rPr>
          <w:sz w:val="28"/>
          <w:szCs w:val="28"/>
        </w:rPr>
        <w:t>fagfolk som gjester</w:t>
      </w:r>
      <w:r>
        <w:rPr>
          <w:sz w:val="28"/>
          <w:szCs w:val="28"/>
        </w:rPr>
        <w:t>, vil Styret prøve å få til.</w:t>
      </w:r>
      <w:r w:rsidR="0012676A">
        <w:rPr>
          <w:b/>
          <w:bCs/>
          <w:sz w:val="28"/>
          <w:szCs w:val="28"/>
          <w:u w:val="single"/>
        </w:rPr>
        <w:t xml:space="preserve">                                                                                 </w:t>
      </w:r>
    </w:p>
    <w:p w14:paraId="7FE9BD5E" w14:textId="0D02CBC4" w:rsidR="0080772E" w:rsidRDefault="006E022F" w:rsidP="0029180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Organisatorisk:</w:t>
      </w:r>
    </w:p>
    <w:p w14:paraId="3F4FCB9C" w14:textId="3C979338" w:rsidR="00A95F3A" w:rsidRPr="00A95F3A" w:rsidRDefault="00A95F3A" w:rsidP="00291802">
      <w:pPr>
        <w:rPr>
          <w:sz w:val="28"/>
          <w:szCs w:val="28"/>
        </w:rPr>
      </w:pPr>
      <w:r>
        <w:rPr>
          <w:sz w:val="28"/>
          <w:szCs w:val="28"/>
        </w:rPr>
        <w:t>Medlemsantallet pr 1.1.202</w:t>
      </w:r>
      <w:r w:rsidR="00455B5E">
        <w:rPr>
          <w:sz w:val="28"/>
          <w:szCs w:val="28"/>
        </w:rPr>
        <w:t>5</w:t>
      </w:r>
      <w:r>
        <w:rPr>
          <w:sz w:val="28"/>
          <w:szCs w:val="28"/>
        </w:rPr>
        <w:t xml:space="preserve"> var totalt 3</w:t>
      </w:r>
      <w:r w:rsidR="009721DD">
        <w:rPr>
          <w:sz w:val="28"/>
          <w:szCs w:val="28"/>
        </w:rPr>
        <w:t>2</w:t>
      </w:r>
      <w:r w:rsidR="00A853F9">
        <w:rPr>
          <w:sz w:val="28"/>
          <w:szCs w:val="28"/>
        </w:rPr>
        <w:t>3</w:t>
      </w:r>
      <w:r>
        <w:rPr>
          <w:sz w:val="28"/>
          <w:szCs w:val="28"/>
        </w:rPr>
        <w:t xml:space="preserve">. Styret vil arbeide for å øke medlemsantallet </w:t>
      </w:r>
      <w:r w:rsidR="00D00D60">
        <w:rPr>
          <w:sz w:val="28"/>
          <w:szCs w:val="28"/>
        </w:rPr>
        <w:t>til</w:t>
      </w:r>
      <w:r>
        <w:rPr>
          <w:sz w:val="28"/>
          <w:szCs w:val="28"/>
        </w:rPr>
        <w:t xml:space="preserve"> Naturvernforbundet i Are</w:t>
      </w:r>
      <w:r w:rsidR="000745D4">
        <w:rPr>
          <w:sz w:val="28"/>
          <w:szCs w:val="28"/>
        </w:rPr>
        <w:t>ndal</w:t>
      </w:r>
      <w:r>
        <w:rPr>
          <w:sz w:val="28"/>
          <w:szCs w:val="28"/>
        </w:rPr>
        <w:t>.</w:t>
      </w:r>
    </w:p>
    <w:p w14:paraId="116C568C" w14:textId="1ECFF2A4" w:rsidR="0012676A" w:rsidRDefault="0012676A" w:rsidP="00291802">
      <w:pPr>
        <w:rPr>
          <w:sz w:val="28"/>
          <w:szCs w:val="28"/>
        </w:rPr>
      </w:pPr>
    </w:p>
    <w:p w14:paraId="4BDC7836" w14:textId="6250CC36" w:rsidR="0012676A" w:rsidRDefault="0012676A" w:rsidP="00291802">
      <w:pPr>
        <w:rPr>
          <w:sz w:val="28"/>
          <w:szCs w:val="28"/>
        </w:rPr>
      </w:pPr>
      <w:r>
        <w:rPr>
          <w:sz w:val="28"/>
          <w:szCs w:val="28"/>
        </w:rPr>
        <w:t xml:space="preserve">For </w:t>
      </w:r>
      <w:r w:rsidR="00296D84">
        <w:rPr>
          <w:sz w:val="28"/>
          <w:szCs w:val="28"/>
        </w:rPr>
        <w:t>S</w:t>
      </w:r>
      <w:r>
        <w:rPr>
          <w:sz w:val="28"/>
          <w:szCs w:val="28"/>
        </w:rPr>
        <w:t xml:space="preserve">tyret, </w:t>
      </w:r>
      <w:r w:rsidR="00C17084">
        <w:rPr>
          <w:sz w:val="28"/>
          <w:szCs w:val="28"/>
        </w:rPr>
        <w:t>Martin H. Skjulestad</w:t>
      </w:r>
      <w:r>
        <w:rPr>
          <w:sz w:val="28"/>
          <w:szCs w:val="28"/>
        </w:rPr>
        <w:t>, leder.</w:t>
      </w:r>
    </w:p>
    <w:p w14:paraId="7ACE502B" w14:textId="228460A1" w:rsidR="00997807" w:rsidRPr="0080772E" w:rsidRDefault="00997807" w:rsidP="00291802">
      <w:pPr>
        <w:rPr>
          <w:sz w:val="28"/>
          <w:szCs w:val="28"/>
        </w:rPr>
      </w:pPr>
      <w:r>
        <w:rPr>
          <w:sz w:val="28"/>
          <w:szCs w:val="28"/>
        </w:rPr>
        <w:t xml:space="preserve">Arendal </w:t>
      </w:r>
      <w:r w:rsidR="00AD12A6">
        <w:rPr>
          <w:sz w:val="28"/>
          <w:szCs w:val="28"/>
        </w:rPr>
        <w:t>17</w:t>
      </w:r>
      <w:r w:rsidR="006B5110">
        <w:rPr>
          <w:sz w:val="28"/>
          <w:szCs w:val="28"/>
        </w:rPr>
        <w:t>.0</w:t>
      </w:r>
      <w:r w:rsidR="007676FF">
        <w:rPr>
          <w:sz w:val="28"/>
          <w:szCs w:val="28"/>
        </w:rPr>
        <w:t>1</w:t>
      </w:r>
      <w:r w:rsidR="006B5110">
        <w:rPr>
          <w:sz w:val="28"/>
          <w:szCs w:val="28"/>
        </w:rPr>
        <w:t>.202</w:t>
      </w:r>
      <w:r w:rsidR="007676FF">
        <w:rPr>
          <w:sz w:val="28"/>
          <w:szCs w:val="28"/>
        </w:rPr>
        <w:t>5</w:t>
      </w:r>
    </w:p>
    <w:sectPr w:rsidR="00997807" w:rsidRPr="008077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802"/>
    <w:rsid w:val="00005B2F"/>
    <w:rsid w:val="000264A3"/>
    <w:rsid w:val="000745D4"/>
    <w:rsid w:val="00101B93"/>
    <w:rsid w:val="0012676A"/>
    <w:rsid w:val="00144C62"/>
    <w:rsid w:val="0015169D"/>
    <w:rsid w:val="00183AEE"/>
    <w:rsid w:val="001F5FCA"/>
    <w:rsid w:val="002353CD"/>
    <w:rsid w:val="00291802"/>
    <w:rsid w:val="00296D84"/>
    <w:rsid w:val="002B53AB"/>
    <w:rsid w:val="002D0081"/>
    <w:rsid w:val="00322017"/>
    <w:rsid w:val="00383E7D"/>
    <w:rsid w:val="003850A4"/>
    <w:rsid w:val="00455B5E"/>
    <w:rsid w:val="0046234F"/>
    <w:rsid w:val="00463117"/>
    <w:rsid w:val="004956FC"/>
    <w:rsid w:val="004B0B9B"/>
    <w:rsid w:val="004C07AC"/>
    <w:rsid w:val="004D3F89"/>
    <w:rsid w:val="004E36F9"/>
    <w:rsid w:val="00537B8E"/>
    <w:rsid w:val="0058731B"/>
    <w:rsid w:val="005C58C5"/>
    <w:rsid w:val="005D6E58"/>
    <w:rsid w:val="00687FCD"/>
    <w:rsid w:val="006A3680"/>
    <w:rsid w:val="006B5110"/>
    <w:rsid w:val="006E022F"/>
    <w:rsid w:val="006F1250"/>
    <w:rsid w:val="007676FF"/>
    <w:rsid w:val="00771B8E"/>
    <w:rsid w:val="0080772E"/>
    <w:rsid w:val="00852258"/>
    <w:rsid w:val="00857757"/>
    <w:rsid w:val="00893AC8"/>
    <w:rsid w:val="008C77FC"/>
    <w:rsid w:val="0090074D"/>
    <w:rsid w:val="00947301"/>
    <w:rsid w:val="009721DD"/>
    <w:rsid w:val="00997807"/>
    <w:rsid w:val="009B19DF"/>
    <w:rsid w:val="009F63BA"/>
    <w:rsid w:val="009F697F"/>
    <w:rsid w:val="00A55D5F"/>
    <w:rsid w:val="00A853F9"/>
    <w:rsid w:val="00A95F3A"/>
    <w:rsid w:val="00AD12A6"/>
    <w:rsid w:val="00AE1154"/>
    <w:rsid w:val="00AF5DD6"/>
    <w:rsid w:val="00AF7AF5"/>
    <w:rsid w:val="00B364F0"/>
    <w:rsid w:val="00B64B7D"/>
    <w:rsid w:val="00B7067D"/>
    <w:rsid w:val="00BE4120"/>
    <w:rsid w:val="00C00D74"/>
    <w:rsid w:val="00C17084"/>
    <w:rsid w:val="00C43617"/>
    <w:rsid w:val="00C5281B"/>
    <w:rsid w:val="00C55F11"/>
    <w:rsid w:val="00C87EA4"/>
    <w:rsid w:val="00C91B71"/>
    <w:rsid w:val="00CE480C"/>
    <w:rsid w:val="00CF0800"/>
    <w:rsid w:val="00D00D60"/>
    <w:rsid w:val="00D36325"/>
    <w:rsid w:val="00D4044E"/>
    <w:rsid w:val="00D7521C"/>
    <w:rsid w:val="00DE5EBD"/>
    <w:rsid w:val="00E4059A"/>
    <w:rsid w:val="00E836FE"/>
    <w:rsid w:val="00EB5D1A"/>
    <w:rsid w:val="00F22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E8EA6F"/>
  <w15:chartTrackingRefBased/>
  <w15:docId w15:val="{832920BB-B129-49D9-8903-0722EA4D6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le%20Peder\Documents\Naturvernforbundet\Naturvernforbundet%20brevmal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Naturvernforbundet brevmal</Template>
  <TotalTime>49</TotalTime>
  <Pages>1</Pages>
  <Words>182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 Peder</dc:creator>
  <cp:keywords/>
  <dc:description/>
  <cp:lastModifiedBy>Martin Håkonsen Skjulestad</cp:lastModifiedBy>
  <cp:revision>62</cp:revision>
  <dcterms:created xsi:type="dcterms:W3CDTF">2023-01-18T11:09:00Z</dcterms:created>
  <dcterms:modified xsi:type="dcterms:W3CDTF">2025-01-28T17:50:00Z</dcterms:modified>
</cp:coreProperties>
</file>