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D23731" w14:textId="20CA03B1" w:rsidR="00230BE9" w:rsidRPr="00D67540" w:rsidRDefault="00AC17EE" w:rsidP="00230BE9">
      <w:pPr>
        <w:rPr>
          <w:rFonts w:ascii="Arial Hebrew Scholar" w:hAnsi="Arial Hebrew Scholar" w:cs="Arial Hebrew Scholar"/>
          <w:b/>
          <w:bCs/>
          <w:sz w:val="32"/>
          <w:szCs w:val="32"/>
        </w:rPr>
      </w:pPr>
      <w:r w:rsidRPr="00D67540">
        <w:rPr>
          <w:rFonts w:ascii="Arial Hebrew Scholar" w:hAnsi="Arial Hebrew Scholar" w:cs="Arial Hebrew Scholar" w:hint="cs"/>
          <w:b/>
          <w:bCs/>
          <w:sz w:val="32"/>
          <w:szCs w:val="32"/>
        </w:rPr>
        <w:t xml:space="preserve">      i Gl</w:t>
      </w:r>
      <w:r w:rsidRPr="00D67540">
        <w:rPr>
          <w:rFonts w:ascii="Cambria" w:hAnsi="Cambria" w:cs="Cambria"/>
          <w:b/>
          <w:bCs/>
          <w:sz w:val="32"/>
          <w:szCs w:val="32"/>
        </w:rPr>
        <w:t>å</w:t>
      </w:r>
      <w:r w:rsidRPr="00D67540">
        <w:rPr>
          <w:rFonts w:ascii="Arial Hebrew Scholar" w:hAnsi="Arial Hebrew Scholar" w:cs="Arial Hebrew Scholar" w:hint="cs"/>
          <w:b/>
          <w:bCs/>
          <w:sz w:val="32"/>
          <w:szCs w:val="32"/>
        </w:rPr>
        <w:t>mdal</w:t>
      </w:r>
    </w:p>
    <w:p w14:paraId="152B99C1" w14:textId="77777777" w:rsidR="00BE087D" w:rsidRDefault="00BE087D" w:rsidP="0012074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</w:p>
    <w:p w14:paraId="7684A57E" w14:textId="77777777" w:rsidR="00963277" w:rsidRDefault="00BE087D" w:rsidP="00AE3FF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</w:p>
    <w:p w14:paraId="12E6FB60" w14:textId="485D3892" w:rsidR="00AE3FFA" w:rsidRPr="00925CAD" w:rsidRDefault="00963277" w:rsidP="00AE3FFA">
      <w:pPr>
        <w:rPr>
          <w:rFonts w:ascii="Times New Roman" w:hAnsi="Times New Roman" w:cs="Times New Roman"/>
          <w:b/>
          <w:bCs/>
          <w:sz w:val="32"/>
          <w:szCs w:val="32"/>
        </w:rPr>
      </w:pPr>
      <w:r w:rsidRPr="00925CAD">
        <w:rPr>
          <w:rFonts w:ascii="Times New Roman" w:hAnsi="Times New Roman" w:cs="Times New Roman"/>
          <w:b/>
          <w:bCs/>
          <w:sz w:val="32"/>
          <w:szCs w:val="32"/>
        </w:rPr>
        <w:t>ÅRSRAPPORT FOR 202</w:t>
      </w:r>
      <w:r w:rsidR="007F4BE7" w:rsidRPr="00925CAD">
        <w:rPr>
          <w:rFonts w:ascii="Times New Roman" w:hAnsi="Times New Roman" w:cs="Times New Roman"/>
          <w:b/>
          <w:bCs/>
          <w:sz w:val="32"/>
          <w:szCs w:val="32"/>
        </w:rPr>
        <w:t>4</w:t>
      </w:r>
      <w:r w:rsidR="00BE087D" w:rsidRPr="00925CAD"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 w:rsidR="00366FF4">
        <w:rPr>
          <w:rFonts w:ascii="Times New Roman" w:hAnsi="Times New Roman" w:cs="Times New Roman"/>
          <w:b/>
          <w:bCs/>
          <w:sz w:val="32"/>
          <w:szCs w:val="32"/>
        </w:rPr>
        <w:t>(foreløpig utgave per</w:t>
      </w:r>
      <w:r w:rsidR="00F86B11">
        <w:rPr>
          <w:rFonts w:ascii="Times New Roman" w:hAnsi="Times New Roman" w:cs="Times New Roman"/>
          <w:b/>
          <w:bCs/>
          <w:sz w:val="32"/>
          <w:szCs w:val="32"/>
        </w:rPr>
        <w:t xml:space="preserve"> 18.3.25)</w:t>
      </w:r>
    </w:p>
    <w:p w14:paraId="64E22732" w14:textId="1C74C2CE" w:rsidR="00367830" w:rsidRPr="001E4484" w:rsidRDefault="00953A7C" w:rsidP="00230BE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E4484">
        <w:rPr>
          <w:rFonts w:ascii="Times New Roman" w:hAnsi="Times New Roman" w:cs="Times New Roman"/>
          <w:b/>
          <w:bCs/>
          <w:sz w:val="24"/>
          <w:szCs w:val="24"/>
        </w:rPr>
        <w:t>Stifting</w:t>
      </w:r>
    </w:p>
    <w:p w14:paraId="20C09D93" w14:textId="2075A362" w:rsidR="00953A7C" w:rsidRDefault="001E4484" w:rsidP="00230BE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Lokallaget ble stiftet 2. februar 2023 på Vinger Hotell, Kongsvinger</w:t>
      </w:r>
      <w:r w:rsidR="00EB02D8">
        <w:rPr>
          <w:rFonts w:ascii="Times New Roman" w:hAnsi="Times New Roman" w:cs="Times New Roman"/>
          <w:sz w:val="24"/>
          <w:szCs w:val="24"/>
        </w:rPr>
        <w:t>, og</w:t>
      </w:r>
      <w:r w:rsidR="00643BB3">
        <w:rPr>
          <w:rFonts w:ascii="Times New Roman" w:hAnsi="Times New Roman" w:cs="Times New Roman"/>
          <w:sz w:val="24"/>
          <w:szCs w:val="24"/>
        </w:rPr>
        <w:t xml:space="preserve"> dekker </w:t>
      </w:r>
      <w:r w:rsidR="00646DD4">
        <w:rPr>
          <w:rFonts w:ascii="Times New Roman" w:hAnsi="Times New Roman" w:cs="Times New Roman"/>
          <w:sz w:val="24"/>
          <w:szCs w:val="24"/>
        </w:rPr>
        <w:t xml:space="preserve">de 6 </w:t>
      </w:r>
      <w:r w:rsidR="00643BB3">
        <w:rPr>
          <w:rFonts w:ascii="Times New Roman" w:hAnsi="Times New Roman" w:cs="Times New Roman"/>
          <w:sz w:val="24"/>
          <w:szCs w:val="24"/>
        </w:rPr>
        <w:t>kommunene Eidskog, Grue, Kongsvinger, Nord-Odal, Sør-Odal og Åsnes.</w:t>
      </w:r>
    </w:p>
    <w:p w14:paraId="6C5E8503" w14:textId="77777777" w:rsidR="001E4484" w:rsidRPr="00953A7C" w:rsidRDefault="001E4484" w:rsidP="00230BE9">
      <w:pPr>
        <w:rPr>
          <w:rFonts w:ascii="Times New Roman" w:hAnsi="Times New Roman" w:cs="Times New Roman"/>
          <w:sz w:val="24"/>
          <w:szCs w:val="24"/>
        </w:rPr>
      </w:pPr>
    </w:p>
    <w:p w14:paraId="415FEF89" w14:textId="33E7DDA5" w:rsidR="00367830" w:rsidRPr="00844130" w:rsidRDefault="00367830" w:rsidP="00230BE9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844130">
        <w:rPr>
          <w:rFonts w:ascii="Times New Roman" w:hAnsi="Times New Roman" w:cs="Times New Roman"/>
          <w:b/>
          <w:bCs/>
          <w:sz w:val="24"/>
          <w:szCs w:val="24"/>
        </w:rPr>
        <w:t>Medlemstall</w:t>
      </w:r>
    </w:p>
    <w:p w14:paraId="7D835CAD" w14:textId="35D10B93" w:rsidR="00B80074" w:rsidRDefault="009E5A70" w:rsidP="00230BE9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Lokallaget hadde </w:t>
      </w:r>
      <w:r w:rsidR="00E17371">
        <w:rPr>
          <w:rFonts w:ascii="Times New Roman" w:hAnsi="Times New Roman" w:cs="Times New Roman"/>
          <w:sz w:val="24"/>
          <w:szCs w:val="24"/>
        </w:rPr>
        <w:t xml:space="preserve">142 medlemmer </w:t>
      </w:r>
      <w:r>
        <w:rPr>
          <w:rFonts w:ascii="Times New Roman" w:hAnsi="Times New Roman" w:cs="Times New Roman"/>
          <w:sz w:val="24"/>
          <w:szCs w:val="24"/>
        </w:rPr>
        <w:t xml:space="preserve">per 31. desember </w:t>
      </w:r>
      <w:r w:rsidR="00E85A41">
        <w:rPr>
          <w:rFonts w:ascii="Times New Roman" w:hAnsi="Times New Roman" w:cs="Times New Roman"/>
          <w:sz w:val="24"/>
          <w:szCs w:val="24"/>
        </w:rPr>
        <w:t>2023</w:t>
      </w:r>
      <w:r w:rsidR="00E17371">
        <w:rPr>
          <w:rFonts w:ascii="Times New Roman" w:hAnsi="Times New Roman" w:cs="Times New Roman"/>
          <w:sz w:val="24"/>
          <w:szCs w:val="24"/>
        </w:rPr>
        <w:t>.</w:t>
      </w:r>
      <w:r w:rsidR="00C074E6">
        <w:rPr>
          <w:rStyle w:val="Fotnotereferanse"/>
          <w:rFonts w:ascii="Times New Roman" w:hAnsi="Times New Roman" w:cs="Times New Roman"/>
          <w:sz w:val="24"/>
          <w:szCs w:val="24"/>
        </w:rPr>
        <w:footnoteReference w:id="1"/>
      </w:r>
      <w:r w:rsidR="00E17371">
        <w:rPr>
          <w:rFonts w:ascii="Times New Roman" w:hAnsi="Times New Roman" w:cs="Times New Roman"/>
          <w:sz w:val="24"/>
          <w:szCs w:val="24"/>
        </w:rPr>
        <w:t xml:space="preserve"> </w:t>
      </w:r>
      <w:r w:rsidR="008939BB">
        <w:rPr>
          <w:rFonts w:ascii="Times New Roman" w:hAnsi="Times New Roman" w:cs="Times New Roman"/>
          <w:sz w:val="24"/>
          <w:szCs w:val="24"/>
        </w:rPr>
        <w:t xml:space="preserve">Og per den 31. desember 2024 var medlemstallet økt </w:t>
      </w:r>
      <w:r w:rsidR="008939BB" w:rsidRPr="001D67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til </w:t>
      </w:r>
      <w:r w:rsidR="00861B8E" w:rsidRPr="001D67AF">
        <w:rPr>
          <w:rFonts w:ascii="Times New Roman" w:hAnsi="Times New Roman" w:cs="Times New Roman"/>
          <w:color w:val="000000" w:themeColor="text1"/>
          <w:sz w:val="24"/>
          <w:szCs w:val="24"/>
        </w:rPr>
        <w:t>166</w:t>
      </w:r>
      <w:r w:rsidR="008939BB" w:rsidRPr="001D67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det vil si en </w:t>
      </w:r>
      <w:r w:rsidR="007052C5" w:rsidRPr="001D67AF">
        <w:rPr>
          <w:rFonts w:ascii="Times New Roman" w:hAnsi="Times New Roman" w:cs="Times New Roman"/>
          <w:color w:val="000000" w:themeColor="text1"/>
          <w:sz w:val="24"/>
          <w:szCs w:val="24"/>
        </w:rPr>
        <w:t>økning</w:t>
      </w:r>
      <w:r w:rsidR="008939BB" w:rsidRPr="001D67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5C5D8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i løpet av 2024 </w:t>
      </w:r>
      <w:r w:rsidR="008939BB" w:rsidRPr="001D67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med </w:t>
      </w:r>
      <w:r w:rsidR="00861B8E" w:rsidRPr="001D67AF">
        <w:rPr>
          <w:rFonts w:ascii="Times New Roman" w:hAnsi="Times New Roman" w:cs="Times New Roman"/>
          <w:color w:val="000000" w:themeColor="text1"/>
          <w:sz w:val="24"/>
          <w:szCs w:val="24"/>
        </w:rPr>
        <w:t>24</w:t>
      </w:r>
      <w:r w:rsidR="007052C5" w:rsidRPr="001D67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medlemmer (</w:t>
      </w:r>
      <w:r w:rsidR="00861B8E" w:rsidRPr="001D67AF">
        <w:rPr>
          <w:rFonts w:ascii="Times New Roman" w:hAnsi="Times New Roman" w:cs="Times New Roman"/>
          <w:color w:val="000000" w:themeColor="text1"/>
          <w:sz w:val="24"/>
          <w:szCs w:val="24"/>
        </w:rPr>
        <w:t>17</w:t>
      </w:r>
      <w:r w:rsidR="007052C5" w:rsidRPr="001D67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prosent).</w:t>
      </w:r>
      <w:r w:rsidR="00922226">
        <w:rPr>
          <w:rStyle w:val="Fotnotereferanse"/>
          <w:rFonts w:ascii="Times New Roman" w:hAnsi="Times New Roman" w:cs="Times New Roman"/>
          <w:color w:val="000000" w:themeColor="text1"/>
          <w:sz w:val="24"/>
          <w:szCs w:val="24"/>
        </w:rPr>
        <w:footnoteReference w:id="2"/>
      </w:r>
    </w:p>
    <w:p w14:paraId="08C9454B" w14:textId="77777777" w:rsidR="008915E7" w:rsidRDefault="008915E7" w:rsidP="00230BE9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W w:w="43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20"/>
        <w:gridCol w:w="900"/>
      </w:tblGrid>
      <w:tr w:rsidR="008915E7" w:rsidRPr="008915E7" w14:paraId="1BED07E4" w14:textId="77777777" w:rsidTr="008915E7">
        <w:trPr>
          <w:trHeight w:val="340"/>
        </w:trPr>
        <w:tc>
          <w:tcPr>
            <w:tcW w:w="3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E28EFCF" w14:textId="77777777" w:rsidR="008915E7" w:rsidRPr="008915E7" w:rsidRDefault="008915E7" w:rsidP="008915E7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nb-NO"/>
              </w:rPr>
            </w:pPr>
            <w:r w:rsidRPr="008915E7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nb-NO"/>
              </w:rPr>
              <w:t>Medlemskategori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384E25F" w14:textId="77777777" w:rsidR="008915E7" w:rsidRPr="008915E7" w:rsidRDefault="008915E7" w:rsidP="008915E7">
            <w:pPr>
              <w:spacing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nb-NO"/>
              </w:rPr>
            </w:pPr>
            <w:r w:rsidRPr="008915E7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nb-NO"/>
              </w:rPr>
              <w:t>Antall</w:t>
            </w:r>
          </w:p>
        </w:tc>
      </w:tr>
      <w:tr w:rsidR="008915E7" w:rsidRPr="008915E7" w14:paraId="4CCA4FF0" w14:textId="77777777" w:rsidTr="008915E7">
        <w:trPr>
          <w:trHeight w:val="320"/>
        </w:trPr>
        <w:tc>
          <w:tcPr>
            <w:tcW w:w="3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F548433" w14:textId="77777777" w:rsidR="008915E7" w:rsidRPr="008915E7" w:rsidRDefault="008915E7" w:rsidP="008915E7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nb-NO"/>
              </w:rPr>
            </w:pPr>
            <w:r w:rsidRPr="008915E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nb-NO"/>
              </w:rPr>
              <w:t>Hovedmedlemmer, første år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8609895" w14:textId="77777777" w:rsidR="008915E7" w:rsidRPr="008915E7" w:rsidRDefault="008915E7" w:rsidP="008915E7">
            <w:pPr>
              <w:spacing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nb-NO"/>
              </w:rPr>
            </w:pPr>
            <w:r w:rsidRPr="008915E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nb-NO"/>
              </w:rPr>
              <w:t>1</w:t>
            </w:r>
          </w:p>
        </w:tc>
      </w:tr>
      <w:tr w:rsidR="008915E7" w:rsidRPr="008915E7" w14:paraId="578EDDD4" w14:textId="77777777" w:rsidTr="008915E7">
        <w:trPr>
          <w:trHeight w:val="320"/>
        </w:trPr>
        <w:tc>
          <w:tcPr>
            <w:tcW w:w="3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86992CB" w14:textId="77777777" w:rsidR="008915E7" w:rsidRPr="008915E7" w:rsidRDefault="008915E7" w:rsidP="008915E7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nb-NO"/>
              </w:rPr>
            </w:pPr>
            <w:r w:rsidRPr="008915E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nb-NO"/>
              </w:rPr>
              <w:t>Hovedmedlemmer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53118BD" w14:textId="77777777" w:rsidR="008915E7" w:rsidRPr="008915E7" w:rsidRDefault="008915E7" w:rsidP="008915E7">
            <w:pPr>
              <w:spacing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nb-NO"/>
              </w:rPr>
            </w:pPr>
            <w:r w:rsidRPr="008915E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nb-NO"/>
              </w:rPr>
              <w:t>118</w:t>
            </w:r>
          </w:p>
        </w:tc>
      </w:tr>
      <w:tr w:rsidR="008915E7" w:rsidRPr="008915E7" w14:paraId="5E73D00D" w14:textId="77777777" w:rsidTr="008915E7">
        <w:trPr>
          <w:trHeight w:val="320"/>
        </w:trPr>
        <w:tc>
          <w:tcPr>
            <w:tcW w:w="3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EE0FFAF" w14:textId="77777777" w:rsidR="008915E7" w:rsidRPr="008915E7" w:rsidRDefault="008915E7" w:rsidP="008915E7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nb-NO"/>
              </w:rPr>
            </w:pPr>
            <w:r w:rsidRPr="008915E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nb-NO"/>
              </w:rPr>
              <w:t>Rabatterte hovedmedlemmer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8BDA51B" w14:textId="77777777" w:rsidR="008915E7" w:rsidRPr="008915E7" w:rsidRDefault="008915E7" w:rsidP="008915E7">
            <w:pPr>
              <w:spacing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nb-NO"/>
              </w:rPr>
            </w:pPr>
            <w:r w:rsidRPr="008915E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nb-NO"/>
              </w:rPr>
              <w:t>14</w:t>
            </w:r>
          </w:p>
        </w:tc>
      </w:tr>
      <w:tr w:rsidR="008915E7" w:rsidRPr="008915E7" w14:paraId="3EB88B00" w14:textId="77777777" w:rsidTr="008915E7">
        <w:trPr>
          <w:trHeight w:val="320"/>
        </w:trPr>
        <w:tc>
          <w:tcPr>
            <w:tcW w:w="3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C017B5C" w14:textId="77777777" w:rsidR="008915E7" w:rsidRPr="008915E7" w:rsidRDefault="008915E7" w:rsidP="008915E7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nb-NO"/>
              </w:rPr>
            </w:pPr>
            <w:r w:rsidRPr="008915E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nb-NO"/>
              </w:rPr>
              <w:t>Familiemedlemmer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FE63CD4" w14:textId="77777777" w:rsidR="008915E7" w:rsidRPr="008915E7" w:rsidRDefault="008915E7" w:rsidP="008915E7">
            <w:pPr>
              <w:spacing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nb-NO"/>
              </w:rPr>
            </w:pPr>
            <w:r w:rsidRPr="008915E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nb-NO"/>
              </w:rPr>
              <w:t>13</w:t>
            </w:r>
          </w:p>
        </w:tc>
      </w:tr>
      <w:tr w:rsidR="008915E7" w:rsidRPr="008915E7" w14:paraId="00A5D0DE" w14:textId="77777777" w:rsidTr="008915E7">
        <w:trPr>
          <w:trHeight w:val="320"/>
        </w:trPr>
        <w:tc>
          <w:tcPr>
            <w:tcW w:w="3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8B94DC0" w14:textId="77777777" w:rsidR="008915E7" w:rsidRPr="008915E7" w:rsidRDefault="008915E7" w:rsidP="008915E7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nb-NO"/>
              </w:rPr>
            </w:pPr>
            <w:r w:rsidRPr="008915E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nb-NO"/>
              </w:rPr>
              <w:t>Familiemedlemmer, rabatterte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7E894EC" w14:textId="77777777" w:rsidR="008915E7" w:rsidRPr="008915E7" w:rsidRDefault="008915E7" w:rsidP="008915E7">
            <w:pPr>
              <w:spacing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nb-NO"/>
              </w:rPr>
            </w:pPr>
            <w:r w:rsidRPr="008915E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nb-NO"/>
              </w:rPr>
              <w:t>1</w:t>
            </w:r>
          </w:p>
        </w:tc>
      </w:tr>
      <w:tr w:rsidR="008915E7" w:rsidRPr="008915E7" w14:paraId="6C347582" w14:textId="77777777" w:rsidTr="008915E7">
        <w:trPr>
          <w:trHeight w:val="320"/>
        </w:trPr>
        <w:tc>
          <w:tcPr>
            <w:tcW w:w="342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44A91C9" w14:textId="77777777" w:rsidR="008915E7" w:rsidRPr="008915E7" w:rsidRDefault="008915E7" w:rsidP="008915E7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nb-NO"/>
              </w:rPr>
            </w:pPr>
            <w:r w:rsidRPr="008915E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nb-NO"/>
              </w:rPr>
              <w:t>Husstandsmedlemmer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BC7D49D" w14:textId="77777777" w:rsidR="008915E7" w:rsidRPr="008915E7" w:rsidRDefault="008915E7" w:rsidP="008915E7">
            <w:pPr>
              <w:spacing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nb-NO"/>
              </w:rPr>
            </w:pPr>
            <w:r w:rsidRPr="008915E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nb-NO"/>
              </w:rPr>
              <w:t>16</w:t>
            </w:r>
          </w:p>
        </w:tc>
      </w:tr>
      <w:tr w:rsidR="008915E7" w:rsidRPr="008915E7" w14:paraId="51190AC0" w14:textId="77777777" w:rsidTr="008915E7">
        <w:trPr>
          <w:trHeight w:val="340"/>
        </w:trPr>
        <w:tc>
          <w:tcPr>
            <w:tcW w:w="342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38CDA6A" w14:textId="77777777" w:rsidR="008915E7" w:rsidRPr="008915E7" w:rsidRDefault="008915E7" w:rsidP="008915E7">
            <w:pPr>
              <w:spacing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nb-NO"/>
              </w:rPr>
            </w:pPr>
            <w:r w:rsidRPr="008915E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nb-NO"/>
              </w:rPr>
              <w:t>Miljøagenter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DA3D46C" w14:textId="77777777" w:rsidR="008915E7" w:rsidRPr="008915E7" w:rsidRDefault="008915E7" w:rsidP="008915E7">
            <w:pPr>
              <w:spacing w:line="240" w:lineRule="auto"/>
              <w:jc w:val="right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nb-NO"/>
              </w:rPr>
            </w:pPr>
            <w:r w:rsidRPr="008915E7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nb-NO"/>
              </w:rPr>
              <w:t>3</w:t>
            </w:r>
          </w:p>
        </w:tc>
      </w:tr>
      <w:tr w:rsidR="008915E7" w:rsidRPr="008915E7" w14:paraId="424C9EB0" w14:textId="77777777" w:rsidTr="008915E7">
        <w:trPr>
          <w:trHeight w:val="340"/>
        </w:trPr>
        <w:tc>
          <w:tcPr>
            <w:tcW w:w="342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8BE4795" w14:textId="77777777" w:rsidR="008915E7" w:rsidRPr="008915E7" w:rsidRDefault="008915E7" w:rsidP="008915E7">
            <w:pPr>
              <w:spacing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nb-NO"/>
              </w:rPr>
            </w:pPr>
            <w:r w:rsidRPr="008915E7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nb-NO"/>
              </w:rPr>
              <w:t>Sum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6CD052E" w14:textId="77777777" w:rsidR="008915E7" w:rsidRPr="008915E7" w:rsidRDefault="008915E7" w:rsidP="008915E7">
            <w:pPr>
              <w:spacing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nb-NO"/>
              </w:rPr>
            </w:pPr>
            <w:r w:rsidRPr="008915E7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nb-NO"/>
              </w:rPr>
              <w:t>166</w:t>
            </w:r>
          </w:p>
        </w:tc>
      </w:tr>
    </w:tbl>
    <w:p w14:paraId="0ADF6F14" w14:textId="77777777" w:rsidR="009E5A70" w:rsidRPr="00953A7C" w:rsidRDefault="009E5A70" w:rsidP="00230BE9">
      <w:pPr>
        <w:rPr>
          <w:rFonts w:ascii="Times New Roman" w:hAnsi="Times New Roman" w:cs="Times New Roman"/>
          <w:sz w:val="24"/>
          <w:szCs w:val="24"/>
        </w:rPr>
      </w:pPr>
    </w:p>
    <w:p w14:paraId="44B47177" w14:textId="16B24543" w:rsidR="00230BE9" w:rsidRPr="001E4484" w:rsidRDefault="007052C5" w:rsidP="00230BE9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Tillitsvalgte</w:t>
      </w:r>
      <w:r w:rsidR="00367830" w:rsidRPr="001E448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4DAEFC5C" w14:textId="7C992DD7" w:rsidR="001E4484" w:rsidRDefault="00487462" w:rsidP="00230BE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På </w:t>
      </w:r>
      <w:r w:rsidR="007052C5">
        <w:rPr>
          <w:rFonts w:ascii="Times New Roman" w:hAnsi="Times New Roman" w:cs="Times New Roman"/>
          <w:sz w:val="24"/>
          <w:szCs w:val="24"/>
        </w:rPr>
        <w:t>årsmøtet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052C5">
        <w:rPr>
          <w:rFonts w:ascii="Times New Roman" w:hAnsi="Times New Roman" w:cs="Times New Roman"/>
          <w:sz w:val="24"/>
          <w:szCs w:val="24"/>
        </w:rPr>
        <w:t xml:space="preserve">den </w:t>
      </w:r>
      <w:r w:rsidR="00E013CA" w:rsidRPr="00E013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6. mars </w:t>
      </w:r>
      <w:r w:rsidR="007052C5">
        <w:rPr>
          <w:rFonts w:ascii="Times New Roman" w:hAnsi="Times New Roman" w:cs="Times New Roman"/>
          <w:sz w:val="24"/>
          <w:szCs w:val="24"/>
        </w:rPr>
        <w:t xml:space="preserve">2024 </w:t>
      </w:r>
      <w:r>
        <w:rPr>
          <w:rFonts w:ascii="Times New Roman" w:hAnsi="Times New Roman" w:cs="Times New Roman"/>
          <w:sz w:val="24"/>
          <w:szCs w:val="24"/>
        </w:rPr>
        <w:t>ble følgende styre valgt:</w:t>
      </w:r>
    </w:p>
    <w:p w14:paraId="252D0483" w14:textId="77777777" w:rsidR="001D31CA" w:rsidRDefault="001D31CA" w:rsidP="00230BE9">
      <w:pPr>
        <w:rPr>
          <w:rFonts w:ascii="Times New Roman" w:hAnsi="Times New Roman" w:cs="Times New Roman"/>
          <w:sz w:val="24"/>
          <w:szCs w:val="24"/>
        </w:rPr>
      </w:pPr>
    </w:p>
    <w:p w14:paraId="088735E7" w14:textId="3C26CB29" w:rsidR="00D22D94" w:rsidRDefault="00D22D94" w:rsidP="00D22D9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Leder: Kim Aastangen</w:t>
      </w:r>
    </w:p>
    <w:p w14:paraId="4C0B9D26" w14:textId="567CFF2C" w:rsidR="00D22D94" w:rsidRDefault="00D22D94" w:rsidP="00D22D9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Kasserer: Hilde Duelien</w:t>
      </w:r>
    </w:p>
    <w:p w14:paraId="34EF7583" w14:textId="2B724564" w:rsidR="00D22D94" w:rsidRDefault="00930BC8" w:rsidP="00D22D9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Sekretær</w:t>
      </w:r>
      <w:r w:rsidR="00D22D94">
        <w:rPr>
          <w:rFonts w:ascii="Times New Roman" w:hAnsi="Times New Roman" w:cs="Times New Roman"/>
          <w:sz w:val="24"/>
          <w:szCs w:val="24"/>
        </w:rPr>
        <w:t>: Inge Torhaug</w:t>
      </w:r>
    </w:p>
    <w:p w14:paraId="6EE49CD0" w14:textId="77777777" w:rsidR="006D5AA4" w:rsidRDefault="006D5AA4" w:rsidP="00D22D94">
      <w:pPr>
        <w:rPr>
          <w:rFonts w:ascii="Times New Roman" w:hAnsi="Times New Roman" w:cs="Times New Roman"/>
          <w:sz w:val="24"/>
          <w:szCs w:val="24"/>
        </w:rPr>
      </w:pPr>
    </w:p>
    <w:p w14:paraId="17DB58D6" w14:textId="2C73C8C9" w:rsidR="00115C9C" w:rsidRDefault="00115C9C" w:rsidP="00D22D9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Dessuten ble Knut</w:t>
      </w:r>
      <w:r w:rsidR="00B929E7">
        <w:rPr>
          <w:rFonts w:ascii="Times New Roman" w:hAnsi="Times New Roman" w:cs="Times New Roman"/>
          <w:sz w:val="24"/>
          <w:szCs w:val="24"/>
        </w:rPr>
        <w:t>-Einar</w:t>
      </w:r>
      <w:r>
        <w:rPr>
          <w:rFonts w:ascii="Times New Roman" w:hAnsi="Times New Roman" w:cs="Times New Roman"/>
          <w:sz w:val="24"/>
          <w:szCs w:val="24"/>
        </w:rPr>
        <w:t xml:space="preserve"> Ilseng valgt til revisor.</w:t>
      </w:r>
    </w:p>
    <w:p w14:paraId="74B630DC" w14:textId="77777777" w:rsidR="00115C9C" w:rsidRDefault="00115C9C" w:rsidP="00D22D94">
      <w:pPr>
        <w:rPr>
          <w:rFonts w:ascii="Times New Roman" w:hAnsi="Times New Roman" w:cs="Times New Roman"/>
          <w:sz w:val="24"/>
          <w:szCs w:val="24"/>
        </w:rPr>
      </w:pPr>
    </w:p>
    <w:p w14:paraId="0A5A7DE4" w14:textId="46090619" w:rsidR="007052C5" w:rsidRDefault="006D5AA4" w:rsidP="00D22D9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Styret har </w:t>
      </w:r>
      <w:r w:rsidR="0025215B">
        <w:rPr>
          <w:rFonts w:ascii="Times New Roman" w:hAnsi="Times New Roman" w:cs="Times New Roman"/>
          <w:sz w:val="24"/>
          <w:szCs w:val="24"/>
        </w:rPr>
        <w:t>avholdt</w:t>
      </w:r>
      <w:r w:rsidR="004D755D" w:rsidRPr="007052C5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7052C5" w:rsidRPr="007052C5">
        <w:rPr>
          <w:rFonts w:ascii="Times New Roman" w:hAnsi="Times New Roman" w:cs="Times New Roman"/>
          <w:color w:val="FF0000"/>
          <w:sz w:val="24"/>
          <w:szCs w:val="24"/>
        </w:rPr>
        <w:t>X</w:t>
      </w:r>
      <w:r w:rsidR="0025215B" w:rsidRPr="007052C5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25215B">
        <w:rPr>
          <w:rFonts w:ascii="Times New Roman" w:hAnsi="Times New Roman" w:cs="Times New Roman"/>
          <w:sz w:val="24"/>
          <w:szCs w:val="24"/>
        </w:rPr>
        <w:t>styremøter</w:t>
      </w:r>
      <w:r w:rsidR="004D755D">
        <w:rPr>
          <w:rFonts w:ascii="Times New Roman" w:hAnsi="Times New Roman" w:cs="Times New Roman"/>
          <w:sz w:val="24"/>
          <w:szCs w:val="24"/>
        </w:rPr>
        <w:t>:</w:t>
      </w:r>
      <w:r w:rsidR="0025215B">
        <w:rPr>
          <w:rFonts w:ascii="Times New Roman" w:hAnsi="Times New Roman" w:cs="Times New Roman"/>
          <w:sz w:val="24"/>
          <w:szCs w:val="24"/>
        </w:rPr>
        <w:t xml:space="preserve"> </w:t>
      </w:r>
      <w:r w:rsidR="00CB4FDA">
        <w:rPr>
          <w:rFonts w:ascii="Times New Roman" w:hAnsi="Times New Roman" w:cs="Times New Roman"/>
          <w:sz w:val="24"/>
          <w:szCs w:val="24"/>
        </w:rPr>
        <w:t xml:space="preserve">pluss </w:t>
      </w:r>
      <w:r w:rsidR="000A158D">
        <w:rPr>
          <w:rFonts w:ascii="Times New Roman" w:hAnsi="Times New Roman" w:cs="Times New Roman"/>
          <w:sz w:val="24"/>
          <w:szCs w:val="24"/>
        </w:rPr>
        <w:t>en del</w:t>
      </w:r>
      <w:r w:rsidR="00CB4FDA">
        <w:rPr>
          <w:rFonts w:ascii="Times New Roman" w:hAnsi="Times New Roman" w:cs="Times New Roman"/>
          <w:sz w:val="24"/>
          <w:szCs w:val="24"/>
        </w:rPr>
        <w:t xml:space="preserve"> uformelle arbeidsmøter.</w:t>
      </w:r>
      <w:r w:rsidR="000A158D">
        <w:rPr>
          <w:rFonts w:ascii="Times New Roman" w:hAnsi="Times New Roman" w:cs="Times New Roman"/>
          <w:sz w:val="24"/>
          <w:szCs w:val="24"/>
        </w:rPr>
        <w:t xml:space="preserve"> I tillegg har styremedlemmene hatt kontakt på e-post og SMS.</w:t>
      </w:r>
      <w:r w:rsidR="0090010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456B6C4" w14:textId="77777777" w:rsidR="007052C5" w:rsidRDefault="007052C5" w:rsidP="00D22D94">
      <w:pPr>
        <w:rPr>
          <w:rFonts w:ascii="Times New Roman" w:hAnsi="Times New Roman" w:cs="Times New Roman"/>
          <w:sz w:val="24"/>
          <w:szCs w:val="24"/>
        </w:rPr>
      </w:pPr>
    </w:p>
    <w:p w14:paraId="59678209" w14:textId="77777777" w:rsidR="00FD17BB" w:rsidRPr="0046125E" w:rsidRDefault="00FD17BB" w:rsidP="00FD17BB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46125E">
        <w:rPr>
          <w:rFonts w:ascii="Times New Roman" w:hAnsi="Times New Roman" w:cs="Times New Roman"/>
          <w:b/>
          <w:bCs/>
          <w:sz w:val="24"/>
          <w:szCs w:val="24"/>
        </w:rPr>
        <w:t>Internett</w:t>
      </w:r>
    </w:p>
    <w:p w14:paraId="72F472BA" w14:textId="13FC9E96" w:rsidR="00FD17BB" w:rsidRDefault="00411E8A" w:rsidP="00FD17B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Lokallaget har egne nettsider</w:t>
      </w:r>
      <w:r w:rsidR="00FD17BB">
        <w:rPr>
          <w:rFonts w:ascii="Times New Roman" w:hAnsi="Times New Roman" w:cs="Times New Roman"/>
          <w:sz w:val="24"/>
          <w:szCs w:val="24"/>
        </w:rPr>
        <w:t xml:space="preserve"> </w:t>
      </w:r>
      <w:r w:rsidR="004D6360">
        <w:rPr>
          <w:rFonts w:ascii="Times New Roman" w:hAnsi="Times New Roman" w:cs="Times New Roman"/>
          <w:sz w:val="24"/>
          <w:szCs w:val="24"/>
        </w:rPr>
        <w:t>knyttet til nettstedet til Norges Naturvernforbund,</w:t>
      </w:r>
      <w:r w:rsidR="00FD17BB">
        <w:rPr>
          <w:rFonts w:ascii="Times New Roman" w:hAnsi="Times New Roman" w:cs="Times New Roman"/>
          <w:sz w:val="24"/>
          <w:szCs w:val="24"/>
        </w:rPr>
        <w:t xml:space="preserve"> </w:t>
      </w:r>
      <w:hyperlink r:id="rId8" w:history="1">
        <w:r w:rsidR="00FD17BB" w:rsidRPr="000A050F">
          <w:rPr>
            <w:rStyle w:val="Hyperkobling"/>
            <w:rFonts w:ascii="Times New Roman" w:hAnsi="Times New Roman" w:cs="Times New Roman"/>
            <w:sz w:val="24"/>
            <w:szCs w:val="24"/>
          </w:rPr>
          <w:t>www.naturvernforbundet.no</w:t>
        </w:r>
      </w:hyperlink>
      <w:r w:rsidR="00FD17BB">
        <w:rPr>
          <w:rFonts w:ascii="Times New Roman" w:hAnsi="Times New Roman" w:cs="Times New Roman"/>
          <w:sz w:val="24"/>
          <w:szCs w:val="24"/>
        </w:rPr>
        <w:t xml:space="preserve">. </w:t>
      </w:r>
      <w:r w:rsidR="000554F1">
        <w:rPr>
          <w:rFonts w:ascii="Times New Roman" w:hAnsi="Times New Roman" w:cs="Times New Roman"/>
          <w:sz w:val="24"/>
          <w:szCs w:val="24"/>
        </w:rPr>
        <w:t>Her ble noen saker lagt ut de første månedene av 2024.</w:t>
      </w:r>
    </w:p>
    <w:p w14:paraId="6897EBB4" w14:textId="77777777" w:rsidR="004D6360" w:rsidRDefault="004D6360" w:rsidP="00FD17BB">
      <w:pPr>
        <w:rPr>
          <w:rFonts w:ascii="Times New Roman" w:hAnsi="Times New Roman" w:cs="Times New Roman"/>
          <w:sz w:val="24"/>
          <w:szCs w:val="24"/>
        </w:rPr>
      </w:pPr>
    </w:p>
    <w:p w14:paraId="400D4D9E" w14:textId="14D73AF4" w:rsidR="00FD17BB" w:rsidRDefault="00FD17BB" w:rsidP="00D22D9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 oktober </w:t>
      </w:r>
      <w:r w:rsidR="004D6360">
        <w:rPr>
          <w:rFonts w:ascii="Times New Roman" w:hAnsi="Times New Roman" w:cs="Times New Roman"/>
          <w:sz w:val="24"/>
          <w:szCs w:val="24"/>
        </w:rPr>
        <w:t>202</w:t>
      </w:r>
      <w:r w:rsidR="00CB4FDA">
        <w:rPr>
          <w:rFonts w:ascii="Times New Roman" w:hAnsi="Times New Roman" w:cs="Times New Roman"/>
          <w:sz w:val="24"/>
          <w:szCs w:val="24"/>
        </w:rPr>
        <w:t>3</w:t>
      </w:r>
      <w:r w:rsidR="004D636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ble det opprettet </w:t>
      </w:r>
      <w:r w:rsidR="006B2584"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B2584">
        <w:rPr>
          <w:rFonts w:ascii="Times New Roman" w:hAnsi="Times New Roman" w:cs="Times New Roman"/>
          <w:sz w:val="24"/>
          <w:szCs w:val="24"/>
        </w:rPr>
        <w:t>test</w:t>
      </w:r>
      <w:r>
        <w:rPr>
          <w:rFonts w:ascii="Times New Roman" w:hAnsi="Times New Roman" w:cs="Times New Roman"/>
          <w:sz w:val="24"/>
          <w:szCs w:val="24"/>
        </w:rPr>
        <w:t>side</w:t>
      </w:r>
      <w:r w:rsidR="006B2584">
        <w:rPr>
          <w:rFonts w:ascii="Times New Roman" w:hAnsi="Times New Roman" w:cs="Times New Roman"/>
          <w:sz w:val="24"/>
          <w:szCs w:val="24"/>
        </w:rPr>
        <w:t>r</w:t>
      </w:r>
      <w:r>
        <w:rPr>
          <w:rFonts w:ascii="Times New Roman" w:hAnsi="Times New Roman" w:cs="Times New Roman"/>
          <w:sz w:val="24"/>
          <w:szCs w:val="24"/>
        </w:rPr>
        <w:t xml:space="preserve"> på Facebook for lokallaget</w:t>
      </w:r>
      <w:r w:rsidR="00BE6D7A">
        <w:rPr>
          <w:rFonts w:ascii="Times New Roman" w:hAnsi="Times New Roman" w:cs="Times New Roman"/>
          <w:sz w:val="24"/>
          <w:szCs w:val="24"/>
        </w:rPr>
        <w:t xml:space="preserve"> som ikke er blitt oppdatert i 2024.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B5B6876" w14:textId="77777777" w:rsidR="002938CA" w:rsidRDefault="002938CA" w:rsidP="00D22D94">
      <w:pPr>
        <w:rPr>
          <w:rFonts w:ascii="Times New Roman" w:hAnsi="Times New Roman" w:cs="Times New Roman"/>
          <w:sz w:val="24"/>
          <w:szCs w:val="24"/>
        </w:rPr>
      </w:pPr>
    </w:p>
    <w:p w14:paraId="21748C34" w14:textId="3AEE0A67" w:rsidR="00D50E42" w:rsidRDefault="00441CD4" w:rsidP="007762B3">
      <w:pPr>
        <w:keepNext/>
        <w:rPr>
          <w:rFonts w:ascii="Times New Roman" w:hAnsi="Times New Roman" w:cs="Times New Roman"/>
          <w:b/>
          <w:bCs/>
          <w:sz w:val="24"/>
          <w:szCs w:val="24"/>
        </w:rPr>
      </w:pPr>
      <w:r w:rsidRPr="00D50E42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Aktiviteter </w:t>
      </w:r>
      <w:r w:rsidR="00D50E42">
        <w:rPr>
          <w:rFonts w:ascii="Times New Roman" w:hAnsi="Times New Roman" w:cs="Times New Roman"/>
          <w:b/>
          <w:bCs/>
          <w:sz w:val="24"/>
          <w:szCs w:val="24"/>
        </w:rPr>
        <w:t>ellers</w:t>
      </w:r>
    </w:p>
    <w:p w14:paraId="09BD9AF1" w14:textId="77777777" w:rsidR="00375FAE" w:rsidRDefault="009761B5" w:rsidP="007762B3">
      <w:pPr>
        <w:keepNext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Lokallaget</w:t>
      </w:r>
      <w:r w:rsidR="0057797A" w:rsidRPr="0057797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har vært</w:t>
      </w:r>
      <w:r w:rsidR="0057797A" w:rsidRPr="0057797A">
        <w:rPr>
          <w:rFonts w:ascii="Times New Roman" w:hAnsi="Times New Roman" w:cs="Times New Roman"/>
          <w:sz w:val="24"/>
          <w:szCs w:val="24"/>
        </w:rPr>
        <w:t xml:space="preserve"> representert i Kongsvinger kommunes</w:t>
      </w:r>
      <w:r w:rsidR="0057797A">
        <w:rPr>
          <w:rFonts w:ascii="Times New Roman" w:hAnsi="Times New Roman" w:cs="Times New Roman"/>
          <w:sz w:val="24"/>
          <w:szCs w:val="24"/>
        </w:rPr>
        <w:t xml:space="preserve"> referansegruppe</w:t>
      </w:r>
      <w:r w:rsidR="00257383">
        <w:rPr>
          <w:rFonts w:ascii="Times New Roman" w:hAnsi="Times New Roman" w:cs="Times New Roman"/>
          <w:sz w:val="24"/>
          <w:szCs w:val="24"/>
        </w:rPr>
        <w:t xml:space="preserve"> for </w:t>
      </w:r>
      <w:r w:rsidR="005A382B">
        <w:rPr>
          <w:rFonts w:ascii="Times New Roman" w:hAnsi="Times New Roman" w:cs="Times New Roman"/>
          <w:sz w:val="24"/>
          <w:szCs w:val="24"/>
        </w:rPr>
        <w:t xml:space="preserve">utarbeiding av </w:t>
      </w:r>
      <w:r w:rsidR="0082444A">
        <w:rPr>
          <w:rFonts w:ascii="Times New Roman" w:hAnsi="Times New Roman" w:cs="Times New Roman"/>
          <w:sz w:val="24"/>
          <w:szCs w:val="24"/>
        </w:rPr>
        <w:t>kommune</w:t>
      </w:r>
      <w:r w:rsidR="00257383">
        <w:rPr>
          <w:rFonts w:ascii="Times New Roman" w:hAnsi="Times New Roman" w:cs="Times New Roman"/>
          <w:sz w:val="24"/>
          <w:szCs w:val="24"/>
        </w:rPr>
        <w:t>plan om naturmangfold</w:t>
      </w:r>
      <w:r w:rsidR="005A382B">
        <w:rPr>
          <w:rFonts w:ascii="Times New Roman" w:hAnsi="Times New Roman" w:cs="Times New Roman"/>
          <w:sz w:val="24"/>
          <w:szCs w:val="24"/>
        </w:rPr>
        <w:t>.</w:t>
      </w:r>
      <w:r w:rsidR="0008127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1BBB114" w14:textId="77777777" w:rsidR="00375FAE" w:rsidRDefault="00375FAE" w:rsidP="007762B3">
      <w:pPr>
        <w:keepNext/>
        <w:rPr>
          <w:rFonts w:ascii="Times New Roman" w:hAnsi="Times New Roman" w:cs="Times New Roman"/>
          <w:sz w:val="24"/>
          <w:szCs w:val="24"/>
        </w:rPr>
      </w:pPr>
    </w:p>
    <w:p w14:paraId="047E893B" w14:textId="78B14283" w:rsidR="00375FAE" w:rsidRPr="00375FAE" w:rsidRDefault="00375FAE" w:rsidP="007762B3">
      <w:pPr>
        <w:keepNext/>
        <w:rPr>
          <w:rFonts w:ascii="Times New Roman" w:hAnsi="Times New Roman" w:cs="Times New Roman"/>
          <w:i/>
          <w:iCs/>
          <w:sz w:val="24"/>
          <w:szCs w:val="24"/>
        </w:rPr>
      </w:pPr>
      <w:r w:rsidRPr="00375FAE">
        <w:rPr>
          <w:rFonts w:ascii="Times New Roman" w:hAnsi="Times New Roman" w:cs="Times New Roman"/>
          <w:i/>
          <w:iCs/>
          <w:sz w:val="24"/>
          <w:szCs w:val="24"/>
        </w:rPr>
        <w:t>Byparken</w:t>
      </w:r>
    </w:p>
    <w:p w14:paraId="17CFED2F" w14:textId="16DEEA41" w:rsidR="00811194" w:rsidRDefault="00375FAE" w:rsidP="007762B3">
      <w:pPr>
        <w:keepNext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 2023 påklagde </w:t>
      </w:r>
      <w:r w:rsidR="00BD0CBA">
        <w:rPr>
          <w:rFonts w:ascii="Times New Roman" w:hAnsi="Times New Roman" w:cs="Times New Roman"/>
          <w:sz w:val="24"/>
          <w:szCs w:val="24"/>
        </w:rPr>
        <w:t>lokallaget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01577">
        <w:rPr>
          <w:rFonts w:ascii="Times New Roman" w:hAnsi="Times New Roman" w:cs="Times New Roman"/>
          <w:sz w:val="24"/>
          <w:szCs w:val="24"/>
        </w:rPr>
        <w:t xml:space="preserve">Kongsvinger </w:t>
      </w:r>
      <w:r w:rsidR="004D32D6">
        <w:rPr>
          <w:rFonts w:ascii="Times New Roman" w:hAnsi="Times New Roman" w:cs="Times New Roman"/>
          <w:sz w:val="24"/>
          <w:szCs w:val="24"/>
        </w:rPr>
        <w:t>kommunestyret</w:t>
      </w:r>
      <w:r w:rsidR="00401577">
        <w:rPr>
          <w:rFonts w:ascii="Times New Roman" w:hAnsi="Times New Roman" w:cs="Times New Roman"/>
          <w:sz w:val="24"/>
          <w:szCs w:val="24"/>
        </w:rPr>
        <w:t xml:space="preserve"> sitt</w:t>
      </w:r>
      <w:r w:rsidR="004D32D6">
        <w:rPr>
          <w:rFonts w:ascii="Times New Roman" w:hAnsi="Times New Roman" w:cs="Times New Roman"/>
          <w:sz w:val="24"/>
          <w:szCs w:val="24"/>
        </w:rPr>
        <w:t xml:space="preserve"> reguleringsplanvedtak </w:t>
      </w:r>
      <w:r w:rsidR="00136E6F" w:rsidRPr="00136E6F">
        <w:rPr>
          <w:rFonts w:ascii="Times New Roman" w:hAnsi="Times New Roman" w:cs="Times New Roman"/>
          <w:color w:val="FF0000"/>
          <w:sz w:val="24"/>
          <w:szCs w:val="24"/>
        </w:rPr>
        <w:t xml:space="preserve">den X. </w:t>
      </w:r>
      <w:r w:rsidR="00136E6F">
        <w:rPr>
          <w:rFonts w:ascii="Times New Roman" w:hAnsi="Times New Roman" w:cs="Times New Roman"/>
          <w:sz w:val="24"/>
          <w:szCs w:val="24"/>
        </w:rPr>
        <w:t xml:space="preserve">juni 2023 </w:t>
      </w:r>
      <w:r w:rsidR="004D32D6">
        <w:rPr>
          <w:rFonts w:ascii="Times New Roman" w:hAnsi="Times New Roman" w:cs="Times New Roman"/>
          <w:sz w:val="24"/>
          <w:szCs w:val="24"/>
        </w:rPr>
        <w:t xml:space="preserve">om </w:t>
      </w:r>
      <w:r w:rsidR="00D12FED">
        <w:rPr>
          <w:rFonts w:ascii="Times New Roman" w:hAnsi="Times New Roman" w:cs="Times New Roman"/>
          <w:sz w:val="24"/>
          <w:szCs w:val="24"/>
        </w:rPr>
        <w:t xml:space="preserve">å bygge </w:t>
      </w:r>
      <w:r w:rsidR="004D32D6">
        <w:rPr>
          <w:rFonts w:ascii="Times New Roman" w:hAnsi="Times New Roman" w:cs="Times New Roman"/>
          <w:sz w:val="24"/>
          <w:szCs w:val="24"/>
        </w:rPr>
        <w:t xml:space="preserve">hotell om kinosenter i Kongsvinger bypark til Statsforvalteren i Innlandet. I januar 2024 </w:t>
      </w:r>
      <w:r w:rsidR="00811194">
        <w:rPr>
          <w:rFonts w:ascii="Times New Roman" w:hAnsi="Times New Roman" w:cs="Times New Roman"/>
          <w:sz w:val="24"/>
          <w:szCs w:val="24"/>
        </w:rPr>
        <w:t xml:space="preserve">opphevet </w:t>
      </w:r>
      <w:r w:rsidR="004D32D6">
        <w:rPr>
          <w:rFonts w:ascii="Times New Roman" w:hAnsi="Times New Roman" w:cs="Times New Roman"/>
          <w:sz w:val="24"/>
          <w:szCs w:val="24"/>
        </w:rPr>
        <w:t>Statsforvalteren</w:t>
      </w:r>
      <w:r w:rsidR="00811194">
        <w:rPr>
          <w:rFonts w:ascii="Times New Roman" w:hAnsi="Times New Roman" w:cs="Times New Roman"/>
          <w:sz w:val="24"/>
          <w:szCs w:val="24"/>
        </w:rPr>
        <w:t xml:space="preserve"> kommunes vedtak fordi det var ugyldig på grunn av saksbehandlingsfeil</w:t>
      </w:r>
      <w:r w:rsidR="00A84BEE">
        <w:rPr>
          <w:rFonts w:ascii="Times New Roman" w:hAnsi="Times New Roman" w:cs="Times New Roman"/>
          <w:sz w:val="24"/>
          <w:szCs w:val="24"/>
        </w:rPr>
        <w:t xml:space="preserve"> (manglende utredning av alternative plasseringer</w:t>
      </w:r>
      <w:r w:rsidR="001B3589">
        <w:rPr>
          <w:rFonts w:ascii="Times New Roman" w:hAnsi="Times New Roman" w:cs="Times New Roman"/>
          <w:sz w:val="24"/>
          <w:szCs w:val="24"/>
        </w:rPr>
        <w:t xml:space="preserve"> i løpet av 5 år</w:t>
      </w:r>
      <w:r w:rsidR="00A84BEE">
        <w:rPr>
          <w:rFonts w:ascii="Times New Roman" w:hAnsi="Times New Roman" w:cs="Times New Roman"/>
          <w:sz w:val="24"/>
          <w:szCs w:val="24"/>
        </w:rPr>
        <w:t>)</w:t>
      </w:r>
      <w:r w:rsidR="00811194">
        <w:rPr>
          <w:rFonts w:ascii="Times New Roman" w:hAnsi="Times New Roman" w:cs="Times New Roman"/>
          <w:sz w:val="24"/>
          <w:szCs w:val="24"/>
        </w:rPr>
        <w:t xml:space="preserve">. Seinere trakk </w:t>
      </w:r>
      <w:r w:rsidR="000E6F78">
        <w:rPr>
          <w:rFonts w:ascii="Times New Roman" w:hAnsi="Times New Roman" w:cs="Times New Roman"/>
          <w:sz w:val="24"/>
          <w:szCs w:val="24"/>
        </w:rPr>
        <w:t xml:space="preserve">de private </w:t>
      </w:r>
      <w:r w:rsidR="00811194">
        <w:rPr>
          <w:rFonts w:ascii="Times New Roman" w:hAnsi="Times New Roman" w:cs="Times New Roman"/>
          <w:sz w:val="24"/>
          <w:szCs w:val="24"/>
        </w:rPr>
        <w:t>investorene seg fra prosjektet.</w:t>
      </w:r>
    </w:p>
    <w:p w14:paraId="67BDB960" w14:textId="66A66079" w:rsidR="00375FAE" w:rsidRDefault="00811194" w:rsidP="007762B3">
      <w:pPr>
        <w:keepNext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72FAFBF" w14:textId="142F2377" w:rsidR="0057797A" w:rsidRPr="0057797A" w:rsidRDefault="002E2823" w:rsidP="007762B3">
      <w:pPr>
        <w:keepNext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 2024 hadde </w:t>
      </w:r>
      <w:r w:rsidR="00136E6F">
        <w:rPr>
          <w:rFonts w:ascii="Times New Roman" w:hAnsi="Times New Roman" w:cs="Times New Roman"/>
          <w:sz w:val="24"/>
          <w:szCs w:val="24"/>
        </w:rPr>
        <w:t>lokallaget</w:t>
      </w:r>
      <w:r>
        <w:rPr>
          <w:rFonts w:ascii="Times New Roman" w:hAnsi="Times New Roman" w:cs="Times New Roman"/>
          <w:sz w:val="24"/>
          <w:szCs w:val="24"/>
        </w:rPr>
        <w:t xml:space="preserve"> kontakt med foreningen Positiv </w:t>
      </w:r>
      <w:r w:rsidR="008F196F">
        <w:rPr>
          <w:rFonts w:ascii="Times New Roman" w:hAnsi="Times New Roman" w:cs="Times New Roman"/>
          <w:sz w:val="24"/>
          <w:szCs w:val="24"/>
        </w:rPr>
        <w:t>B</w:t>
      </w:r>
      <w:r>
        <w:rPr>
          <w:rFonts w:ascii="Times New Roman" w:hAnsi="Times New Roman" w:cs="Times New Roman"/>
          <w:sz w:val="24"/>
          <w:szCs w:val="24"/>
        </w:rPr>
        <w:t xml:space="preserve">yutvikling om hotellsaken i byparken, inkl. </w:t>
      </w:r>
      <w:r w:rsidR="008F196F">
        <w:rPr>
          <w:rFonts w:ascii="Times New Roman" w:hAnsi="Times New Roman" w:cs="Times New Roman"/>
          <w:sz w:val="24"/>
          <w:szCs w:val="24"/>
        </w:rPr>
        <w:t xml:space="preserve">et par fysiske møter. </w:t>
      </w:r>
      <w:r w:rsidR="008F196F">
        <w:rPr>
          <w:rFonts w:ascii="Times New Roman" w:hAnsi="Times New Roman" w:cs="Times New Roman"/>
          <w:sz w:val="24"/>
          <w:szCs w:val="24"/>
        </w:rPr>
        <w:t>Positiv Byutvikling</w:t>
      </w:r>
      <w:r w:rsidR="008F196F">
        <w:rPr>
          <w:rFonts w:ascii="Times New Roman" w:hAnsi="Times New Roman" w:cs="Times New Roman"/>
          <w:sz w:val="24"/>
          <w:szCs w:val="24"/>
        </w:rPr>
        <w:t xml:space="preserve"> hadde også påklagd </w:t>
      </w:r>
      <w:r w:rsidR="00543F90">
        <w:rPr>
          <w:rFonts w:ascii="Times New Roman" w:hAnsi="Times New Roman" w:cs="Times New Roman"/>
          <w:sz w:val="24"/>
          <w:szCs w:val="24"/>
        </w:rPr>
        <w:t>kommunens reguleringsplan</w:t>
      </w:r>
      <w:r w:rsidR="008F196F">
        <w:rPr>
          <w:rFonts w:ascii="Times New Roman" w:hAnsi="Times New Roman" w:cs="Times New Roman"/>
          <w:sz w:val="24"/>
          <w:szCs w:val="24"/>
        </w:rPr>
        <w:t>vedtaket</w:t>
      </w:r>
      <w:r w:rsidR="00084D04">
        <w:rPr>
          <w:rFonts w:ascii="Times New Roman" w:hAnsi="Times New Roman" w:cs="Times New Roman"/>
          <w:sz w:val="24"/>
          <w:szCs w:val="24"/>
        </w:rPr>
        <w:t xml:space="preserve"> </w:t>
      </w:r>
      <w:r w:rsidR="00084D04">
        <w:rPr>
          <w:rFonts w:ascii="Times New Roman" w:hAnsi="Times New Roman" w:cs="Times New Roman"/>
          <w:sz w:val="24"/>
          <w:szCs w:val="24"/>
        </w:rPr>
        <w:t>hotell om kinosenter i Kongsvinger bypark</w:t>
      </w:r>
      <w:r w:rsidR="00084D04">
        <w:rPr>
          <w:rFonts w:ascii="Times New Roman" w:hAnsi="Times New Roman" w:cs="Times New Roman"/>
          <w:sz w:val="24"/>
          <w:szCs w:val="24"/>
        </w:rPr>
        <w:t>.</w:t>
      </w:r>
    </w:p>
    <w:p w14:paraId="1586B711" w14:textId="77777777" w:rsidR="00543F90" w:rsidRDefault="00543F90" w:rsidP="00D22D94">
      <w:pPr>
        <w:rPr>
          <w:rFonts w:ascii="Times New Roman" w:hAnsi="Times New Roman" w:cs="Times New Roman"/>
          <w:sz w:val="24"/>
          <w:szCs w:val="24"/>
        </w:rPr>
      </w:pPr>
    </w:p>
    <w:p w14:paraId="4C43ED48" w14:textId="6555540F" w:rsidR="0057797A" w:rsidRDefault="00375FAE" w:rsidP="00D22D9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 har også deltatt på møter med kommunen om planlegging av 100-års jubileet for byparken i 2025. Vi søkte om støtte til dette jubileet i 2024 fra Miljødirektoratet, og fikk innvilget støtte på 20 000 kroner i 2025.</w:t>
      </w:r>
    </w:p>
    <w:p w14:paraId="6090C2B8" w14:textId="77777777" w:rsidR="00375FAE" w:rsidRPr="00D50E42" w:rsidRDefault="00375FAE" w:rsidP="00D22D94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7DCF4115" w14:textId="773D3D6C" w:rsidR="00441CD4" w:rsidRDefault="00441CD4" w:rsidP="00D22D9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Klesbyttedage</w:t>
      </w:r>
      <w:r w:rsidR="00997DEA">
        <w:rPr>
          <w:rFonts w:ascii="Times New Roman" w:hAnsi="Times New Roman" w:cs="Times New Roman"/>
          <w:sz w:val="24"/>
          <w:szCs w:val="24"/>
        </w:rPr>
        <w:t>r</w:t>
      </w:r>
      <w:r w:rsidR="005A382B">
        <w:rPr>
          <w:rFonts w:ascii="Times New Roman" w:hAnsi="Times New Roman" w:cs="Times New Roman"/>
          <w:sz w:val="24"/>
          <w:szCs w:val="24"/>
        </w:rPr>
        <w:t>:</w:t>
      </w:r>
      <w:r w:rsidRPr="00CB4FDA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34381D">
        <w:rPr>
          <w:rFonts w:ascii="Times New Roman" w:hAnsi="Times New Roman" w:cs="Times New Roman"/>
          <w:color w:val="FF0000"/>
          <w:sz w:val="24"/>
          <w:szCs w:val="24"/>
        </w:rPr>
        <w:t>(</w:t>
      </w:r>
      <w:r w:rsidR="00CB4FDA" w:rsidRPr="00CB4FDA">
        <w:rPr>
          <w:rFonts w:ascii="Times New Roman" w:hAnsi="Times New Roman" w:cs="Times New Roman"/>
          <w:color w:val="FF0000"/>
          <w:sz w:val="24"/>
          <w:szCs w:val="24"/>
        </w:rPr>
        <w:t>datoer</w:t>
      </w:r>
      <w:r w:rsidR="0034381D">
        <w:rPr>
          <w:rFonts w:ascii="Times New Roman" w:hAnsi="Times New Roman" w:cs="Times New Roman"/>
          <w:color w:val="FF0000"/>
          <w:sz w:val="24"/>
          <w:szCs w:val="24"/>
        </w:rPr>
        <w:t>)</w:t>
      </w:r>
      <w:r w:rsidR="00CB4FDA" w:rsidRPr="00CB4FDA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CE1512">
        <w:rPr>
          <w:rFonts w:ascii="Times New Roman" w:hAnsi="Times New Roman" w:cs="Times New Roman"/>
          <w:sz w:val="24"/>
          <w:szCs w:val="24"/>
        </w:rPr>
        <w:t>i Gågata på stasjonssida på Kongsvinger</w:t>
      </w:r>
      <w:r w:rsidR="00997DEA">
        <w:rPr>
          <w:rFonts w:ascii="Times New Roman" w:hAnsi="Times New Roman" w:cs="Times New Roman"/>
          <w:sz w:val="24"/>
          <w:szCs w:val="24"/>
        </w:rPr>
        <w:t>.</w:t>
      </w:r>
      <w:r w:rsidR="00F51BD9">
        <w:rPr>
          <w:rFonts w:ascii="Times New Roman" w:hAnsi="Times New Roman" w:cs="Times New Roman"/>
          <w:sz w:val="24"/>
          <w:szCs w:val="24"/>
        </w:rPr>
        <w:t xml:space="preserve"> Det er Naturvernforbundet som har utviklet konseptet med klesbyttedage</w:t>
      </w:r>
      <w:r w:rsidR="00E460C0">
        <w:rPr>
          <w:rFonts w:ascii="Times New Roman" w:hAnsi="Times New Roman" w:cs="Times New Roman"/>
          <w:sz w:val="24"/>
          <w:szCs w:val="24"/>
        </w:rPr>
        <w:t>r (se www.naturvernforbundet.no)</w:t>
      </w:r>
      <w:r w:rsidR="00CE1512">
        <w:rPr>
          <w:rFonts w:ascii="Times New Roman" w:hAnsi="Times New Roman" w:cs="Times New Roman"/>
          <w:sz w:val="24"/>
          <w:szCs w:val="24"/>
        </w:rPr>
        <w:t xml:space="preserve">, men på Kongsvinger </w:t>
      </w:r>
      <w:r w:rsidR="00076AD8">
        <w:rPr>
          <w:rFonts w:ascii="Times New Roman" w:hAnsi="Times New Roman" w:cs="Times New Roman"/>
          <w:sz w:val="24"/>
          <w:szCs w:val="24"/>
        </w:rPr>
        <w:t>er</w:t>
      </w:r>
      <w:r w:rsidR="00CE1512">
        <w:rPr>
          <w:rFonts w:ascii="Times New Roman" w:hAnsi="Times New Roman" w:cs="Times New Roman"/>
          <w:sz w:val="24"/>
          <w:szCs w:val="24"/>
        </w:rPr>
        <w:t xml:space="preserve"> andre organisasjoner som st</w:t>
      </w:r>
      <w:r w:rsidR="00076AD8">
        <w:rPr>
          <w:rFonts w:ascii="Times New Roman" w:hAnsi="Times New Roman" w:cs="Times New Roman"/>
          <w:sz w:val="24"/>
          <w:szCs w:val="24"/>
        </w:rPr>
        <w:t>år</w:t>
      </w:r>
      <w:r w:rsidR="00CE1512">
        <w:rPr>
          <w:rFonts w:ascii="Times New Roman" w:hAnsi="Times New Roman" w:cs="Times New Roman"/>
          <w:sz w:val="24"/>
          <w:szCs w:val="24"/>
        </w:rPr>
        <w:t xml:space="preserve"> for den praktiske gjennomføringen.</w:t>
      </w:r>
      <w:r w:rsidR="00E96F14">
        <w:rPr>
          <w:rFonts w:ascii="Times New Roman" w:hAnsi="Times New Roman" w:cs="Times New Roman"/>
          <w:sz w:val="24"/>
          <w:szCs w:val="24"/>
        </w:rPr>
        <w:t xml:space="preserve"> Lokallaget vårt har stått som medarrangør.</w:t>
      </w:r>
    </w:p>
    <w:p w14:paraId="565D8894" w14:textId="77777777" w:rsidR="00531B7C" w:rsidRDefault="00531B7C" w:rsidP="00D22D94">
      <w:pPr>
        <w:rPr>
          <w:rFonts w:ascii="Times New Roman" w:hAnsi="Times New Roman" w:cs="Times New Roman"/>
          <w:sz w:val="24"/>
          <w:szCs w:val="24"/>
        </w:rPr>
      </w:pPr>
    </w:p>
    <w:p w14:paraId="5CD02DF2" w14:textId="77777777" w:rsidR="00531B7C" w:rsidRPr="008E7131" w:rsidRDefault="00531B7C" w:rsidP="00531B7C">
      <w:pPr>
        <w:spacing w:line="276" w:lineRule="auto"/>
        <w:ind w:left="964" w:hanging="964"/>
        <w:rPr>
          <w:rFonts w:ascii="Times New Roman" w:hAnsi="Times New Roman" w:cs="Times New Roman"/>
          <w:i/>
          <w:iCs/>
          <w:sz w:val="24"/>
          <w:szCs w:val="24"/>
        </w:rPr>
      </w:pPr>
      <w:r w:rsidRPr="008E7131">
        <w:rPr>
          <w:rFonts w:ascii="Times New Roman" w:hAnsi="Times New Roman" w:cs="Times New Roman"/>
          <w:i/>
          <w:iCs/>
          <w:sz w:val="24"/>
          <w:szCs w:val="24"/>
        </w:rPr>
        <w:t xml:space="preserve">Klager til </w:t>
      </w:r>
      <w:r>
        <w:rPr>
          <w:rFonts w:ascii="Times New Roman" w:hAnsi="Times New Roman" w:cs="Times New Roman"/>
          <w:i/>
          <w:iCs/>
          <w:sz w:val="24"/>
          <w:szCs w:val="24"/>
        </w:rPr>
        <w:t>PFU (pressens faglige utvalg)</w:t>
      </w:r>
    </w:p>
    <w:p w14:paraId="1583DB4E" w14:textId="37F92F63" w:rsidR="00D84F33" w:rsidRDefault="00531B7C" w:rsidP="00531B7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Hvis man mener de presseetiske reglene i vær-varsom-plakaten er brutt, kan man klage de aktuelle publiseringene inn til pressens faglige utvalg. </w:t>
      </w:r>
      <w:r w:rsidR="00D84F33">
        <w:rPr>
          <w:rFonts w:ascii="Times New Roman" w:hAnsi="Times New Roman" w:cs="Times New Roman"/>
          <w:sz w:val="24"/>
          <w:szCs w:val="24"/>
        </w:rPr>
        <w:t xml:space="preserve">Vi klagde inn Raumnes på grunn av et usaklig tilsvar til debattinnlegget vårt om atomkraft, men </w:t>
      </w:r>
      <w:r w:rsidR="001620C6">
        <w:rPr>
          <w:rFonts w:ascii="Times New Roman" w:hAnsi="Times New Roman" w:cs="Times New Roman"/>
          <w:sz w:val="24"/>
          <w:szCs w:val="24"/>
        </w:rPr>
        <w:t>vi fikk ikke medhold fordi PFU mener terskel for at usakligheter er uetiske, skal være høy i debattinnlegg.</w:t>
      </w:r>
    </w:p>
    <w:p w14:paraId="19507E20" w14:textId="57143414" w:rsidR="001E5C09" w:rsidRDefault="00531B7C" w:rsidP="00BA607B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Vi klagde inn både Glåmdalens og Mitt Kongsvingers dekning av saken om bygging av hotell i Kongsvinger bypark. </w:t>
      </w:r>
      <w:r w:rsidR="005F0C58">
        <w:rPr>
          <w:rFonts w:ascii="Times New Roman" w:hAnsi="Times New Roman" w:cs="Times New Roman"/>
          <w:sz w:val="24"/>
          <w:szCs w:val="24"/>
        </w:rPr>
        <w:t xml:space="preserve">Selv om disse avisene </w:t>
      </w:r>
      <w:r w:rsidR="00C01DDE">
        <w:rPr>
          <w:rFonts w:ascii="Times New Roman" w:hAnsi="Times New Roman" w:cs="Times New Roman"/>
          <w:sz w:val="24"/>
          <w:szCs w:val="24"/>
        </w:rPr>
        <w:t xml:space="preserve">blant annet </w:t>
      </w:r>
      <w:r w:rsidR="005F0C58">
        <w:rPr>
          <w:rFonts w:ascii="Times New Roman" w:hAnsi="Times New Roman" w:cs="Times New Roman"/>
          <w:sz w:val="24"/>
          <w:szCs w:val="24"/>
        </w:rPr>
        <w:t>publiserte misvisende tegninger av hotellet, mente PF</w:t>
      </w:r>
      <w:r w:rsidR="00905EB0">
        <w:rPr>
          <w:rFonts w:ascii="Times New Roman" w:hAnsi="Times New Roman" w:cs="Times New Roman"/>
          <w:sz w:val="24"/>
          <w:szCs w:val="24"/>
        </w:rPr>
        <w:t>U</w:t>
      </w:r>
      <w:r w:rsidR="005F0C58">
        <w:rPr>
          <w:rFonts w:ascii="Times New Roman" w:hAnsi="Times New Roman" w:cs="Times New Roman"/>
          <w:sz w:val="24"/>
          <w:szCs w:val="24"/>
        </w:rPr>
        <w:t xml:space="preserve"> ikke at det var i strid med de presseetiske </w:t>
      </w:r>
      <w:r w:rsidR="00905EB0">
        <w:rPr>
          <w:rFonts w:ascii="Times New Roman" w:hAnsi="Times New Roman" w:cs="Times New Roman"/>
          <w:sz w:val="24"/>
          <w:szCs w:val="24"/>
        </w:rPr>
        <w:t>retningslinjene. Vi</w:t>
      </w:r>
      <w:r w:rsidR="00E9446D">
        <w:rPr>
          <w:rFonts w:ascii="Times New Roman" w:hAnsi="Times New Roman" w:cs="Times New Roman"/>
          <w:sz w:val="24"/>
          <w:szCs w:val="24"/>
        </w:rPr>
        <w:t xml:space="preserve"> fikk </w:t>
      </w:r>
      <w:r w:rsidR="00905EB0">
        <w:rPr>
          <w:rFonts w:ascii="Times New Roman" w:hAnsi="Times New Roman" w:cs="Times New Roman"/>
          <w:sz w:val="24"/>
          <w:szCs w:val="24"/>
        </w:rPr>
        <w:t xml:space="preserve">til dels </w:t>
      </w:r>
      <w:r w:rsidR="00785059">
        <w:rPr>
          <w:rFonts w:ascii="Times New Roman" w:hAnsi="Times New Roman" w:cs="Times New Roman"/>
          <w:sz w:val="24"/>
          <w:szCs w:val="24"/>
        </w:rPr>
        <w:t>medhold</w:t>
      </w:r>
      <w:r w:rsidR="00785059">
        <w:rPr>
          <w:rFonts w:ascii="Times New Roman" w:hAnsi="Times New Roman" w:cs="Times New Roman"/>
          <w:sz w:val="24"/>
          <w:szCs w:val="24"/>
        </w:rPr>
        <w:t xml:space="preserve"> </w:t>
      </w:r>
      <w:r w:rsidR="00E9446D">
        <w:rPr>
          <w:rFonts w:ascii="Times New Roman" w:hAnsi="Times New Roman" w:cs="Times New Roman"/>
          <w:sz w:val="24"/>
          <w:szCs w:val="24"/>
        </w:rPr>
        <w:t>i klagen mot Mitt Kongsvinger</w:t>
      </w:r>
      <w:r w:rsidR="00272273">
        <w:rPr>
          <w:rFonts w:ascii="Times New Roman" w:hAnsi="Times New Roman" w:cs="Times New Roman"/>
          <w:sz w:val="24"/>
          <w:szCs w:val="24"/>
        </w:rPr>
        <w:t xml:space="preserve">, og PFU </w:t>
      </w:r>
      <w:r w:rsidR="006E586E">
        <w:rPr>
          <w:rFonts w:ascii="Times New Roman" w:hAnsi="Times New Roman" w:cs="Times New Roman"/>
          <w:sz w:val="24"/>
          <w:szCs w:val="24"/>
        </w:rPr>
        <w:t>konkluderte slik</w:t>
      </w:r>
      <w:r w:rsidR="00272273">
        <w:rPr>
          <w:rFonts w:ascii="Times New Roman" w:hAnsi="Times New Roman" w:cs="Times New Roman"/>
          <w:sz w:val="24"/>
          <w:szCs w:val="24"/>
        </w:rPr>
        <w:t xml:space="preserve"> </w:t>
      </w:r>
      <w:r w:rsidR="00C01DDE">
        <w:rPr>
          <w:rFonts w:ascii="Times New Roman" w:hAnsi="Times New Roman" w:cs="Times New Roman"/>
          <w:sz w:val="24"/>
          <w:szCs w:val="24"/>
        </w:rPr>
        <w:t>om manglende åpenhet om bindinger</w:t>
      </w:r>
      <w:r w:rsidR="00AE0B8A">
        <w:rPr>
          <w:rFonts w:ascii="Times New Roman" w:hAnsi="Times New Roman" w:cs="Times New Roman"/>
          <w:sz w:val="24"/>
          <w:szCs w:val="24"/>
        </w:rPr>
        <w:t>:</w:t>
      </w:r>
      <w:r w:rsidR="00ED54F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C24FE16" w14:textId="77777777" w:rsidR="001E5C09" w:rsidRDefault="001E5C09" w:rsidP="00BA607B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08D9EBB1" w14:textId="1DE41C9F" w:rsidR="00272273" w:rsidRDefault="001E5C09" w:rsidP="00BD5CF4">
      <w:pPr>
        <w:pStyle w:val="lastmb-0"/>
        <w:pBdr>
          <w:top w:val="single" w:sz="2" w:space="0" w:color="E5E7EB"/>
          <w:left w:val="single" w:sz="2" w:space="0" w:color="E5E7EB"/>
          <w:bottom w:val="single" w:sz="2" w:space="0" w:color="E5E7EB"/>
          <w:right w:val="single" w:sz="2" w:space="0" w:color="E5E7EB"/>
        </w:pBdr>
        <w:spacing w:before="0" w:beforeAutospacing="0" w:after="0" w:afterAutospacing="0"/>
        <w:ind w:left="851" w:right="567"/>
        <w:rPr>
          <w:color w:val="1E293B"/>
          <w:sz w:val="20"/>
          <w:szCs w:val="20"/>
        </w:rPr>
      </w:pPr>
      <w:r w:rsidRPr="001E5C09">
        <w:rPr>
          <w:color w:val="1E293B"/>
          <w:sz w:val="20"/>
          <w:szCs w:val="20"/>
        </w:rPr>
        <w:t>Flere av de påklagede artiklene gjelder det omtalte hotellprosjektet der Holth var investor. PFU påpeker at prosjektet er omstridt i lokalsamfunnet. Når avisens eier har økonomisk interesse i det, fastslår PFU at hans roller i både avisen og prosjektet burde vært opplyst om. Avisens positive standpunkt til planene på leder- og kommentarplass forsterker åpenhetsbehovet, for å bygge tillit til at standpunktet er tatt på et uavhengig, redaksjonelt grunnlag.</w:t>
      </w:r>
    </w:p>
    <w:p w14:paraId="792E37EC" w14:textId="21BE5589" w:rsidR="001E5C09" w:rsidRPr="001E5C09" w:rsidRDefault="001E5C09" w:rsidP="00BD5CF4">
      <w:pPr>
        <w:pStyle w:val="lastmb-0"/>
        <w:pBdr>
          <w:top w:val="single" w:sz="2" w:space="0" w:color="E5E7EB"/>
          <w:left w:val="single" w:sz="2" w:space="0" w:color="E5E7EB"/>
          <w:bottom w:val="single" w:sz="2" w:space="0" w:color="E5E7EB"/>
          <w:right w:val="single" w:sz="2" w:space="0" w:color="E5E7EB"/>
        </w:pBdr>
        <w:spacing w:before="0" w:beforeAutospacing="0" w:after="0" w:afterAutospacing="0"/>
        <w:ind w:left="851" w:right="567"/>
        <w:rPr>
          <w:color w:val="1E293B"/>
          <w:sz w:val="20"/>
          <w:szCs w:val="20"/>
        </w:rPr>
      </w:pPr>
      <w:r w:rsidRPr="001E5C09">
        <w:rPr>
          <w:color w:val="1E293B"/>
          <w:sz w:val="20"/>
          <w:szCs w:val="20"/>
        </w:rPr>
        <w:br/>
        <w:t>Mitt Kongsvinger har brutt god presseskikk på Vær Varsom-plakatens 2.3</w:t>
      </w:r>
      <w:r w:rsidR="00785059">
        <w:rPr>
          <w:color w:val="1E293B"/>
          <w:sz w:val="20"/>
          <w:szCs w:val="20"/>
        </w:rPr>
        <w:t>.</w:t>
      </w:r>
    </w:p>
    <w:p w14:paraId="3EAD5B3B" w14:textId="77777777" w:rsidR="00ED54F3" w:rsidRDefault="00ED54F3" w:rsidP="00AE0B8A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3E96111D" w14:textId="6842796C" w:rsidR="00ED54F3" w:rsidRDefault="00AE0B8A" w:rsidP="00AB359D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Hele uttalelsen fra PFU finnes her: </w:t>
      </w:r>
      <w:r w:rsidR="00ED54F3" w:rsidRPr="00ED54F3">
        <w:rPr>
          <w:rFonts w:ascii="Times New Roman" w:hAnsi="Times New Roman" w:cs="Times New Roman"/>
          <w:sz w:val="24"/>
          <w:szCs w:val="24"/>
        </w:rPr>
        <w:t>https://pfu.presse.no/pfu-basen/23-312</w:t>
      </w:r>
    </w:p>
    <w:p w14:paraId="3E644398" w14:textId="79B7529E" w:rsidR="00272273" w:rsidRDefault="00AE0B8A" w:rsidP="00AB359D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PFU har </w:t>
      </w:r>
      <w:r w:rsidR="00720492">
        <w:rPr>
          <w:rFonts w:ascii="Times New Roman" w:hAnsi="Times New Roman" w:cs="Times New Roman"/>
          <w:sz w:val="24"/>
          <w:szCs w:val="24"/>
        </w:rPr>
        <w:t xml:space="preserve">på </w:t>
      </w:r>
      <w:r w:rsidR="00AB359D">
        <w:rPr>
          <w:rFonts w:ascii="Times New Roman" w:hAnsi="Times New Roman" w:cs="Times New Roman"/>
          <w:sz w:val="24"/>
          <w:szCs w:val="24"/>
        </w:rPr>
        <w:t>den samme nettsiden</w:t>
      </w:r>
      <w:r w:rsidR="00720492">
        <w:rPr>
          <w:rFonts w:ascii="Times New Roman" w:hAnsi="Times New Roman" w:cs="Times New Roman"/>
          <w:sz w:val="24"/>
          <w:szCs w:val="24"/>
        </w:rPr>
        <w:t xml:space="preserve"> </w:t>
      </w:r>
      <w:r w:rsidR="00905EB0">
        <w:rPr>
          <w:rFonts w:ascii="Times New Roman" w:hAnsi="Times New Roman" w:cs="Times New Roman"/>
          <w:sz w:val="24"/>
          <w:szCs w:val="24"/>
        </w:rPr>
        <w:t xml:space="preserve">lagt ut </w:t>
      </w:r>
      <w:r w:rsidR="00272273">
        <w:rPr>
          <w:rFonts w:ascii="Times New Roman" w:hAnsi="Times New Roman" w:cs="Times New Roman"/>
          <w:sz w:val="24"/>
          <w:szCs w:val="24"/>
        </w:rPr>
        <w:t>video-opptak</w:t>
      </w:r>
      <w:r w:rsidR="00720492">
        <w:rPr>
          <w:rFonts w:ascii="Times New Roman" w:hAnsi="Times New Roman" w:cs="Times New Roman"/>
          <w:sz w:val="24"/>
          <w:szCs w:val="24"/>
        </w:rPr>
        <w:t>et</w:t>
      </w:r>
      <w:r w:rsidR="00272273">
        <w:rPr>
          <w:rFonts w:ascii="Times New Roman" w:hAnsi="Times New Roman" w:cs="Times New Roman"/>
          <w:sz w:val="24"/>
          <w:szCs w:val="24"/>
        </w:rPr>
        <w:t xml:space="preserve"> av </w:t>
      </w:r>
      <w:r w:rsidR="00EC0A73">
        <w:rPr>
          <w:rFonts w:ascii="Times New Roman" w:hAnsi="Times New Roman" w:cs="Times New Roman"/>
          <w:sz w:val="24"/>
          <w:szCs w:val="24"/>
        </w:rPr>
        <w:t>den</w:t>
      </w:r>
      <w:r w:rsidR="00272273">
        <w:rPr>
          <w:rFonts w:ascii="Times New Roman" w:hAnsi="Times New Roman" w:cs="Times New Roman"/>
          <w:sz w:val="24"/>
          <w:szCs w:val="24"/>
        </w:rPr>
        <w:t xml:space="preserve"> muntlige behandling</w:t>
      </w:r>
      <w:r w:rsidR="00EC0A73">
        <w:rPr>
          <w:rFonts w:ascii="Times New Roman" w:hAnsi="Times New Roman" w:cs="Times New Roman"/>
          <w:sz w:val="24"/>
          <w:szCs w:val="24"/>
        </w:rPr>
        <w:t>en</w:t>
      </w:r>
      <w:r w:rsidR="00272273">
        <w:rPr>
          <w:rFonts w:ascii="Times New Roman" w:hAnsi="Times New Roman" w:cs="Times New Roman"/>
          <w:sz w:val="24"/>
          <w:szCs w:val="24"/>
        </w:rPr>
        <w:t xml:space="preserve"> av klagen vår.</w:t>
      </w:r>
      <w:r w:rsidR="00AB359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01D85E4" w14:textId="77777777" w:rsidR="0034381D" w:rsidRDefault="0034381D" w:rsidP="00AB359D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0BDA2218" w14:textId="14C30587" w:rsidR="000D068F" w:rsidRDefault="000D068F" w:rsidP="000D068F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905EB0">
        <w:rPr>
          <w:rFonts w:ascii="Times New Roman" w:hAnsi="Times New Roman" w:cs="Times New Roman"/>
          <w:b/>
          <w:bCs/>
          <w:sz w:val="24"/>
          <w:szCs w:val="24"/>
        </w:rPr>
        <w:lastRenderedPageBreak/>
        <w:t>Deltakelse på arrangementer</w:t>
      </w:r>
    </w:p>
    <w:p w14:paraId="35A679A1" w14:textId="77777777" w:rsidR="00272273" w:rsidRDefault="00272273" w:rsidP="00531B7C">
      <w:pPr>
        <w:spacing w:line="276" w:lineRule="auto"/>
        <w:ind w:left="964" w:hanging="964"/>
        <w:rPr>
          <w:rFonts w:ascii="Times New Roman" w:hAnsi="Times New Roman" w:cs="Times New Roman"/>
          <w:sz w:val="24"/>
          <w:szCs w:val="24"/>
        </w:rPr>
      </w:pPr>
    </w:p>
    <w:p w14:paraId="36DF27A3" w14:textId="50CB83CA" w:rsidR="00816208" w:rsidRPr="000137FE" w:rsidRDefault="00531B7C" w:rsidP="000137FE">
      <w:pPr>
        <w:spacing w:line="276" w:lineRule="auto"/>
        <w:ind w:left="964" w:hanging="964"/>
        <w:rPr>
          <w:rFonts w:ascii="Times New Roman" w:hAnsi="Times New Roman" w:cs="Times New Roman"/>
          <w:b/>
          <w:bCs/>
          <w:sz w:val="24"/>
          <w:szCs w:val="24"/>
        </w:rPr>
      </w:pPr>
      <w:r w:rsidRPr="00B67B9F">
        <w:rPr>
          <w:rFonts w:ascii="Times New Roman" w:hAnsi="Times New Roman" w:cs="Times New Roman"/>
          <w:b/>
          <w:bCs/>
          <w:sz w:val="24"/>
          <w:szCs w:val="24"/>
        </w:rPr>
        <w:t>Økonomi</w:t>
      </w:r>
    </w:p>
    <w:p w14:paraId="46059E1A" w14:textId="77777777" w:rsidR="000A78CA" w:rsidRDefault="0036375E" w:rsidP="00531B7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Resultatregnskapet for 2024 viser inntekter på 21</w:t>
      </w:r>
      <w:r w:rsidR="006E58E4">
        <w:rPr>
          <w:rFonts w:ascii="Times New Roman" w:hAnsi="Times New Roman" w:cs="Times New Roman"/>
          <w:sz w:val="24"/>
          <w:szCs w:val="24"/>
        </w:rPr>
        <w:t xml:space="preserve"> 981,95 kroner og utgifter på 5005,00 kroner. Overskuddet ble derfor på </w:t>
      </w:r>
      <w:r w:rsidR="00267206">
        <w:rPr>
          <w:rFonts w:ascii="Times New Roman" w:hAnsi="Times New Roman" w:cs="Times New Roman"/>
          <w:sz w:val="24"/>
          <w:szCs w:val="24"/>
        </w:rPr>
        <w:t>1</w:t>
      </w:r>
      <w:r w:rsidR="006E58E4">
        <w:rPr>
          <w:rFonts w:ascii="Times New Roman" w:hAnsi="Times New Roman" w:cs="Times New Roman"/>
          <w:sz w:val="24"/>
          <w:szCs w:val="24"/>
        </w:rPr>
        <w:t>6</w:t>
      </w:r>
      <w:r w:rsidR="00267206">
        <w:rPr>
          <w:rFonts w:ascii="Times New Roman" w:hAnsi="Times New Roman" w:cs="Times New Roman"/>
          <w:sz w:val="24"/>
          <w:szCs w:val="24"/>
        </w:rPr>
        <w:t xml:space="preserve"> 976,95 kroner. </w:t>
      </w:r>
      <w:r w:rsidR="00EC7DA8">
        <w:rPr>
          <w:rFonts w:ascii="Times New Roman" w:hAnsi="Times New Roman" w:cs="Times New Roman"/>
          <w:sz w:val="24"/>
          <w:szCs w:val="24"/>
        </w:rPr>
        <w:t xml:space="preserve">Per 31. desember 2024 hadde lokallaget </w:t>
      </w:r>
      <w:r w:rsidR="00463033">
        <w:rPr>
          <w:rFonts w:ascii="Times New Roman" w:hAnsi="Times New Roman" w:cs="Times New Roman"/>
          <w:sz w:val="24"/>
          <w:szCs w:val="24"/>
        </w:rPr>
        <w:t>en egenkapital på</w:t>
      </w:r>
      <w:r w:rsidR="00EC7DA8">
        <w:rPr>
          <w:rFonts w:ascii="Times New Roman" w:hAnsi="Times New Roman" w:cs="Times New Roman"/>
          <w:sz w:val="24"/>
          <w:szCs w:val="24"/>
        </w:rPr>
        <w:t xml:space="preserve"> </w:t>
      </w:r>
      <w:r w:rsidR="00EC7DA8">
        <w:rPr>
          <w:rFonts w:ascii="Times New Roman" w:hAnsi="Times New Roman" w:cs="Times New Roman"/>
          <w:sz w:val="24"/>
          <w:szCs w:val="24"/>
        </w:rPr>
        <w:t>16 976,95 kroner</w:t>
      </w:r>
      <w:r w:rsidR="00EC7DA8">
        <w:rPr>
          <w:rFonts w:ascii="Times New Roman" w:hAnsi="Times New Roman" w:cs="Times New Roman"/>
          <w:sz w:val="24"/>
          <w:szCs w:val="24"/>
        </w:rPr>
        <w:t>.</w:t>
      </w:r>
      <w:r w:rsidR="00D42050">
        <w:rPr>
          <w:rFonts w:ascii="Times New Roman" w:hAnsi="Times New Roman" w:cs="Times New Roman"/>
          <w:sz w:val="24"/>
          <w:szCs w:val="24"/>
        </w:rPr>
        <w:t xml:space="preserve"> </w:t>
      </w:r>
      <w:r w:rsidR="00231B76">
        <w:rPr>
          <w:rFonts w:ascii="Times New Roman" w:hAnsi="Times New Roman" w:cs="Times New Roman"/>
          <w:sz w:val="24"/>
          <w:szCs w:val="24"/>
        </w:rPr>
        <w:t>Regnskapet er ført etter kontantprinsippet.</w:t>
      </w:r>
      <w:r w:rsidR="00231B76">
        <w:rPr>
          <w:rFonts w:ascii="Times New Roman" w:hAnsi="Times New Roman" w:cs="Times New Roman"/>
          <w:sz w:val="24"/>
          <w:szCs w:val="24"/>
        </w:rPr>
        <w:t xml:space="preserve"> </w:t>
      </w:r>
      <w:r w:rsidR="00231B76">
        <w:rPr>
          <w:rFonts w:ascii="Times New Roman" w:hAnsi="Times New Roman" w:cs="Times New Roman"/>
          <w:sz w:val="24"/>
          <w:szCs w:val="24"/>
        </w:rPr>
        <w:t xml:space="preserve">Lokallaget har ingen kontantkasse. </w:t>
      </w:r>
    </w:p>
    <w:p w14:paraId="71173659" w14:textId="77777777" w:rsidR="000A78CA" w:rsidRDefault="000A78CA" w:rsidP="00531B7C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65A0740F" w14:textId="566FFA06" w:rsidR="00D2237C" w:rsidRDefault="000D3A5A" w:rsidP="00531B7C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For øvrig</w:t>
      </w:r>
      <w:r w:rsidR="00D42050">
        <w:rPr>
          <w:rFonts w:ascii="Times New Roman" w:hAnsi="Times New Roman" w:cs="Times New Roman"/>
          <w:sz w:val="24"/>
          <w:szCs w:val="24"/>
        </w:rPr>
        <w:t xml:space="preserve"> </w:t>
      </w:r>
      <w:r w:rsidR="00C01057">
        <w:rPr>
          <w:rFonts w:ascii="Times New Roman" w:hAnsi="Times New Roman" w:cs="Times New Roman"/>
          <w:sz w:val="24"/>
          <w:szCs w:val="24"/>
        </w:rPr>
        <w:t xml:space="preserve">fikk </w:t>
      </w:r>
      <w:r>
        <w:rPr>
          <w:rFonts w:ascii="Times New Roman" w:hAnsi="Times New Roman" w:cs="Times New Roman"/>
          <w:sz w:val="24"/>
          <w:szCs w:val="24"/>
        </w:rPr>
        <w:t xml:space="preserve">lokallaget ved en inkurie </w:t>
      </w:r>
      <w:r w:rsidR="00D42050">
        <w:rPr>
          <w:rFonts w:ascii="Times New Roman" w:hAnsi="Times New Roman" w:cs="Times New Roman"/>
          <w:sz w:val="24"/>
          <w:szCs w:val="24"/>
        </w:rPr>
        <w:t xml:space="preserve">utbetalt </w:t>
      </w:r>
      <w:r w:rsidR="00042ACD">
        <w:rPr>
          <w:rFonts w:ascii="Times New Roman" w:hAnsi="Times New Roman" w:cs="Times New Roman"/>
          <w:sz w:val="24"/>
          <w:szCs w:val="24"/>
        </w:rPr>
        <w:t>892,50</w:t>
      </w:r>
      <w:r w:rsidR="00D42050">
        <w:rPr>
          <w:rFonts w:ascii="Times New Roman" w:hAnsi="Times New Roman" w:cs="Times New Roman"/>
          <w:sz w:val="24"/>
          <w:szCs w:val="24"/>
        </w:rPr>
        <w:t xml:space="preserve"> kroner for mye i kontingentinntekter fra Norges Naturvernforbund i 2024</w:t>
      </w:r>
      <w:r>
        <w:rPr>
          <w:rFonts w:ascii="Times New Roman" w:hAnsi="Times New Roman" w:cs="Times New Roman"/>
          <w:sz w:val="24"/>
          <w:szCs w:val="24"/>
        </w:rPr>
        <w:t>.</w:t>
      </w:r>
      <w:r w:rsidR="00D4205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Dette beløpet</w:t>
      </w:r>
      <w:r w:rsidR="00D42050">
        <w:rPr>
          <w:rFonts w:ascii="Times New Roman" w:hAnsi="Times New Roman" w:cs="Times New Roman"/>
          <w:sz w:val="24"/>
          <w:szCs w:val="24"/>
        </w:rPr>
        <w:t xml:space="preserve"> </w:t>
      </w:r>
      <w:r w:rsidR="00597519">
        <w:rPr>
          <w:rFonts w:ascii="Times New Roman" w:hAnsi="Times New Roman" w:cs="Times New Roman"/>
          <w:sz w:val="24"/>
          <w:szCs w:val="24"/>
        </w:rPr>
        <w:t xml:space="preserve">vil </w:t>
      </w:r>
      <w:r w:rsidR="00D42050">
        <w:rPr>
          <w:rFonts w:ascii="Times New Roman" w:hAnsi="Times New Roman" w:cs="Times New Roman"/>
          <w:sz w:val="24"/>
          <w:szCs w:val="24"/>
        </w:rPr>
        <w:t xml:space="preserve">bli motregnet i </w:t>
      </w:r>
      <w:r w:rsidR="006B1D88">
        <w:rPr>
          <w:rFonts w:ascii="Times New Roman" w:hAnsi="Times New Roman" w:cs="Times New Roman"/>
          <w:sz w:val="24"/>
          <w:szCs w:val="24"/>
        </w:rPr>
        <w:t>kontingent</w:t>
      </w:r>
      <w:r w:rsidR="00042ACD">
        <w:rPr>
          <w:rFonts w:ascii="Times New Roman" w:hAnsi="Times New Roman" w:cs="Times New Roman"/>
          <w:sz w:val="24"/>
          <w:szCs w:val="24"/>
        </w:rPr>
        <w:t xml:space="preserve">inntektene som blir overført til </w:t>
      </w:r>
      <w:r>
        <w:rPr>
          <w:rFonts w:ascii="Times New Roman" w:hAnsi="Times New Roman" w:cs="Times New Roman"/>
          <w:sz w:val="24"/>
          <w:szCs w:val="24"/>
        </w:rPr>
        <w:t>lokallaget</w:t>
      </w:r>
      <w:r w:rsidR="006B1D88">
        <w:rPr>
          <w:rFonts w:ascii="Times New Roman" w:hAnsi="Times New Roman" w:cs="Times New Roman"/>
          <w:sz w:val="24"/>
          <w:szCs w:val="24"/>
        </w:rPr>
        <w:t xml:space="preserve"> i </w:t>
      </w:r>
      <w:r w:rsidR="00D42050">
        <w:rPr>
          <w:rFonts w:ascii="Times New Roman" w:hAnsi="Times New Roman" w:cs="Times New Roman"/>
          <w:sz w:val="24"/>
          <w:szCs w:val="24"/>
        </w:rPr>
        <w:t>2025</w:t>
      </w:r>
      <w:r w:rsidR="00870C3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Dette er det tatt hensyn til i </w:t>
      </w:r>
      <w:r w:rsidR="0085486C">
        <w:rPr>
          <w:rFonts w:ascii="Times New Roman" w:hAnsi="Times New Roman" w:cs="Times New Roman"/>
          <w:sz w:val="24"/>
          <w:szCs w:val="24"/>
        </w:rPr>
        <w:t xml:space="preserve">forslaget til </w:t>
      </w:r>
      <w:r>
        <w:rPr>
          <w:rFonts w:ascii="Times New Roman" w:hAnsi="Times New Roman" w:cs="Times New Roman"/>
          <w:sz w:val="24"/>
          <w:szCs w:val="24"/>
        </w:rPr>
        <w:t>budsjett for 2025.</w:t>
      </w:r>
    </w:p>
    <w:p w14:paraId="0956B552" w14:textId="77777777" w:rsidR="000A0256" w:rsidRDefault="000A0256" w:rsidP="00531B7C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6BB7DA93" w14:textId="242FA998" w:rsidR="00710277" w:rsidRPr="00093D6B" w:rsidRDefault="00816208" w:rsidP="00093D6B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 fikk innvilget støtte til advokatutgifter på inntil 30 000 kroner fra Norges Naturvernforbund i forbindelse med en klagesak om innsyn i dokumenter</w:t>
      </w:r>
      <w:r w:rsidR="002630E2">
        <w:rPr>
          <w:rFonts w:ascii="Times New Roman" w:hAnsi="Times New Roman" w:cs="Times New Roman"/>
          <w:sz w:val="24"/>
          <w:szCs w:val="24"/>
        </w:rPr>
        <w:t xml:space="preserve"> om ny E16 Kongsvinger–E6. Fordi fakturaen ble betalt av </w:t>
      </w:r>
      <w:r w:rsidR="002630E2">
        <w:rPr>
          <w:rFonts w:ascii="Times New Roman" w:hAnsi="Times New Roman" w:cs="Times New Roman"/>
          <w:sz w:val="24"/>
          <w:szCs w:val="24"/>
        </w:rPr>
        <w:t>Norges Naturvernforbund</w:t>
      </w:r>
      <w:r w:rsidR="002630E2">
        <w:rPr>
          <w:rFonts w:ascii="Times New Roman" w:hAnsi="Times New Roman" w:cs="Times New Roman"/>
          <w:sz w:val="24"/>
          <w:szCs w:val="24"/>
        </w:rPr>
        <w:t xml:space="preserve">, </w:t>
      </w:r>
      <w:r w:rsidR="00ED1DAF">
        <w:rPr>
          <w:rFonts w:ascii="Times New Roman" w:hAnsi="Times New Roman" w:cs="Times New Roman"/>
          <w:sz w:val="24"/>
          <w:szCs w:val="24"/>
        </w:rPr>
        <w:t xml:space="preserve">inngår ikke denne posten i regnskapet vårt. </w:t>
      </w:r>
      <w:r w:rsidR="003E1347">
        <w:rPr>
          <w:rFonts w:ascii="Times New Roman" w:hAnsi="Times New Roman" w:cs="Times New Roman"/>
          <w:sz w:val="24"/>
          <w:szCs w:val="24"/>
        </w:rPr>
        <w:t xml:space="preserve">Avisa Raumnes publiserte 5 sider om denne innsynssaken. </w:t>
      </w:r>
      <w:r w:rsidR="00ED1DAF">
        <w:rPr>
          <w:rFonts w:ascii="Times New Roman" w:hAnsi="Times New Roman" w:cs="Times New Roman"/>
          <w:sz w:val="24"/>
          <w:szCs w:val="24"/>
        </w:rPr>
        <w:t xml:space="preserve">Se under </w:t>
      </w:r>
      <w:r w:rsidR="003E1347">
        <w:rPr>
          <w:rFonts w:ascii="Times New Roman" w:hAnsi="Times New Roman" w:cs="Times New Roman"/>
          <w:sz w:val="24"/>
          <w:szCs w:val="24"/>
        </w:rPr>
        <w:t>kapittelet om lokallaget i massemediene</w:t>
      </w:r>
      <w:r w:rsidR="00B032AF" w:rsidRPr="00B032AF">
        <w:rPr>
          <w:rFonts w:ascii="Times New Roman" w:hAnsi="Times New Roman" w:cs="Times New Roman"/>
          <w:sz w:val="24"/>
          <w:szCs w:val="24"/>
        </w:rPr>
        <w:t xml:space="preserve"> </w:t>
      </w:r>
      <w:r w:rsidR="00B032AF">
        <w:rPr>
          <w:rFonts w:ascii="Times New Roman" w:hAnsi="Times New Roman" w:cs="Times New Roman"/>
          <w:sz w:val="24"/>
          <w:szCs w:val="24"/>
        </w:rPr>
        <w:t xml:space="preserve">Klagen </w:t>
      </w:r>
      <w:r w:rsidR="00B032AF">
        <w:rPr>
          <w:rFonts w:ascii="Times New Roman" w:hAnsi="Times New Roman" w:cs="Times New Roman"/>
          <w:sz w:val="24"/>
          <w:szCs w:val="24"/>
        </w:rPr>
        <w:t xml:space="preserve">vår på avslaget om innsyn </w:t>
      </w:r>
      <w:r w:rsidR="00B032AF">
        <w:rPr>
          <w:rFonts w:ascii="Times New Roman" w:hAnsi="Times New Roman" w:cs="Times New Roman"/>
          <w:sz w:val="24"/>
          <w:szCs w:val="24"/>
        </w:rPr>
        <w:t>ble ikke imøtekommet av Statsforvalteren i innlandet, og vi har bragt saken inn for Sivilombudet.</w:t>
      </w:r>
      <w:r w:rsidR="00EE7514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710277" w:rsidRPr="00093D6B" w:rsidSect="00625C37"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2270C2" w14:textId="77777777" w:rsidR="00405F65" w:rsidRDefault="00405F65" w:rsidP="00230BE9">
      <w:pPr>
        <w:spacing w:line="240" w:lineRule="auto"/>
      </w:pPr>
      <w:r>
        <w:separator/>
      </w:r>
    </w:p>
  </w:endnote>
  <w:endnote w:type="continuationSeparator" w:id="0">
    <w:p w14:paraId="51924099" w14:textId="77777777" w:rsidR="00405F65" w:rsidRDefault="00405F65" w:rsidP="00230BE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Hebrew Scholar">
    <w:panose1 w:val="00000000000000000000"/>
    <w:charset w:val="B1"/>
    <w:family w:val="auto"/>
    <w:pitch w:val="variable"/>
    <w:sig w:usb0="80000843" w:usb1="40000002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Sidetall"/>
      </w:rPr>
      <w:id w:val="105626023"/>
      <w:docPartObj>
        <w:docPartGallery w:val="Page Numbers (Bottom of Page)"/>
        <w:docPartUnique/>
      </w:docPartObj>
    </w:sdtPr>
    <w:sdtContent>
      <w:p w14:paraId="3459F1B4" w14:textId="32452ACA" w:rsidR="00B025D3" w:rsidRDefault="00B025D3" w:rsidP="00433B84">
        <w:pPr>
          <w:pStyle w:val="Bunntekst"/>
          <w:framePr w:wrap="none" w:vAnchor="text" w:hAnchor="margin" w:xAlign="center" w:y="1"/>
          <w:rPr>
            <w:rStyle w:val="Sidetall"/>
          </w:rPr>
        </w:pPr>
        <w:r>
          <w:rPr>
            <w:rStyle w:val="Sidetall"/>
          </w:rPr>
          <w:fldChar w:fldCharType="begin"/>
        </w:r>
        <w:r>
          <w:rPr>
            <w:rStyle w:val="Sidetall"/>
          </w:rPr>
          <w:instrText xml:space="preserve"> PAGE </w:instrText>
        </w:r>
        <w:r>
          <w:rPr>
            <w:rStyle w:val="Sidetall"/>
          </w:rPr>
          <w:fldChar w:fldCharType="end"/>
        </w:r>
      </w:p>
    </w:sdtContent>
  </w:sdt>
  <w:p w14:paraId="1458F920" w14:textId="77777777" w:rsidR="00B025D3" w:rsidRDefault="00B025D3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Sidetall"/>
        <w:rFonts w:ascii="Times New Roman" w:hAnsi="Times New Roman" w:cs="Times New Roman"/>
        <w:sz w:val="20"/>
        <w:szCs w:val="20"/>
      </w:rPr>
      <w:id w:val="-1671715489"/>
      <w:docPartObj>
        <w:docPartGallery w:val="Page Numbers (Bottom of Page)"/>
        <w:docPartUnique/>
      </w:docPartObj>
    </w:sdtPr>
    <w:sdtContent>
      <w:p w14:paraId="6F07B639" w14:textId="613B542C" w:rsidR="00B025D3" w:rsidRPr="00B025D3" w:rsidRDefault="00B025D3" w:rsidP="00433B84">
        <w:pPr>
          <w:pStyle w:val="Bunntekst"/>
          <w:framePr w:wrap="none" w:vAnchor="text" w:hAnchor="margin" w:xAlign="center" w:y="1"/>
          <w:rPr>
            <w:rStyle w:val="Sidetall"/>
            <w:rFonts w:ascii="Times New Roman" w:hAnsi="Times New Roman" w:cs="Times New Roman"/>
            <w:sz w:val="20"/>
            <w:szCs w:val="20"/>
          </w:rPr>
        </w:pPr>
        <w:r w:rsidRPr="00B025D3">
          <w:rPr>
            <w:rStyle w:val="Sidetall"/>
            <w:rFonts w:ascii="Times New Roman" w:hAnsi="Times New Roman" w:cs="Times New Roman"/>
            <w:sz w:val="20"/>
            <w:szCs w:val="20"/>
          </w:rPr>
          <w:fldChar w:fldCharType="begin"/>
        </w:r>
        <w:r w:rsidRPr="00B025D3">
          <w:rPr>
            <w:rStyle w:val="Sidetall"/>
            <w:rFonts w:ascii="Times New Roman" w:hAnsi="Times New Roman" w:cs="Times New Roman"/>
            <w:sz w:val="20"/>
            <w:szCs w:val="20"/>
          </w:rPr>
          <w:instrText xml:space="preserve"> PAGE </w:instrText>
        </w:r>
        <w:r w:rsidRPr="00B025D3">
          <w:rPr>
            <w:rStyle w:val="Sidetall"/>
            <w:rFonts w:ascii="Times New Roman" w:hAnsi="Times New Roman" w:cs="Times New Roman"/>
            <w:sz w:val="20"/>
            <w:szCs w:val="20"/>
          </w:rPr>
          <w:fldChar w:fldCharType="separate"/>
        </w:r>
        <w:r w:rsidRPr="00B025D3">
          <w:rPr>
            <w:rStyle w:val="Sidetall"/>
            <w:rFonts w:ascii="Times New Roman" w:hAnsi="Times New Roman" w:cs="Times New Roman"/>
            <w:noProof/>
            <w:sz w:val="20"/>
            <w:szCs w:val="20"/>
          </w:rPr>
          <w:t>3</w:t>
        </w:r>
        <w:r w:rsidRPr="00B025D3">
          <w:rPr>
            <w:rStyle w:val="Sidetall"/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521E247D" w14:textId="6D221DD1" w:rsidR="00230BE9" w:rsidRDefault="00230BE9" w:rsidP="00230BE9">
    <w:pPr>
      <w:pStyle w:val="Bunntekst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8EB1DA" w14:textId="0985D6B6" w:rsidR="00230BE9" w:rsidRPr="00AA70BD" w:rsidRDefault="00230BE9" w:rsidP="00AA70BD">
    <w:pPr>
      <w:pStyle w:val="Bunntekst"/>
      <w:jc w:val="right"/>
      <w:rPr>
        <w:b/>
        <w:bCs/>
        <w:sz w:val="20"/>
        <w:szCs w:val="20"/>
        <w:lang w:val="nn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DF2776" w14:textId="77777777" w:rsidR="00405F65" w:rsidRDefault="00405F65" w:rsidP="00230BE9">
      <w:pPr>
        <w:spacing w:line="240" w:lineRule="auto"/>
      </w:pPr>
      <w:r>
        <w:separator/>
      </w:r>
    </w:p>
  </w:footnote>
  <w:footnote w:type="continuationSeparator" w:id="0">
    <w:p w14:paraId="770571B3" w14:textId="77777777" w:rsidR="00405F65" w:rsidRDefault="00405F65" w:rsidP="00230BE9">
      <w:pPr>
        <w:spacing w:line="240" w:lineRule="auto"/>
      </w:pPr>
      <w:r>
        <w:continuationSeparator/>
      </w:r>
    </w:p>
  </w:footnote>
  <w:footnote w:id="1">
    <w:p w14:paraId="0F6D0E6D" w14:textId="776BD88D" w:rsidR="00C074E6" w:rsidRPr="00310E0F" w:rsidRDefault="00C074E6">
      <w:pPr>
        <w:pStyle w:val="Fotnotetekst"/>
        <w:rPr>
          <w:rFonts w:ascii="Times New Roman" w:hAnsi="Times New Roman" w:cs="Times New Roman"/>
        </w:rPr>
      </w:pPr>
      <w:r w:rsidRPr="00310E0F">
        <w:rPr>
          <w:rStyle w:val="Fotnotereferanse"/>
          <w:rFonts w:ascii="Times New Roman" w:hAnsi="Times New Roman" w:cs="Times New Roman"/>
        </w:rPr>
        <w:footnoteRef/>
      </w:r>
      <w:r w:rsidRPr="00310E0F">
        <w:rPr>
          <w:rFonts w:ascii="Times New Roman" w:hAnsi="Times New Roman" w:cs="Times New Roman"/>
        </w:rPr>
        <w:t xml:space="preserve"> Ifølge e-post fra</w:t>
      </w:r>
      <w:r w:rsidR="00310E0F" w:rsidRPr="00310E0F">
        <w:rPr>
          <w:rFonts w:ascii="Times New Roman" w:hAnsi="Times New Roman" w:cs="Times New Roman"/>
        </w:rPr>
        <w:t xml:space="preserve"> </w:t>
      </w:r>
      <w:r w:rsidRPr="00310E0F">
        <w:rPr>
          <w:rFonts w:ascii="Times New Roman" w:hAnsi="Times New Roman" w:cs="Times New Roman"/>
        </w:rPr>
        <w:t>Norges Naturvernforbund</w:t>
      </w:r>
      <w:r w:rsidR="00310E0F" w:rsidRPr="00310E0F">
        <w:rPr>
          <w:rFonts w:ascii="Times New Roman" w:hAnsi="Times New Roman" w:cs="Times New Roman"/>
        </w:rPr>
        <w:t>.</w:t>
      </w:r>
    </w:p>
  </w:footnote>
  <w:footnote w:id="2">
    <w:p w14:paraId="2FB5DF91" w14:textId="61AA2BE7" w:rsidR="00922226" w:rsidRDefault="00922226">
      <w:pPr>
        <w:pStyle w:val="Fotnotetekst"/>
      </w:pPr>
      <w:r>
        <w:rPr>
          <w:rStyle w:val="Fotnotereferanse"/>
        </w:rPr>
        <w:footnoteRef/>
      </w:r>
      <w:r>
        <w:t xml:space="preserve"> </w:t>
      </w:r>
      <w:r w:rsidR="001B09B4" w:rsidRPr="00310E0F">
        <w:rPr>
          <w:rFonts w:ascii="Times New Roman" w:hAnsi="Times New Roman" w:cs="Times New Roman"/>
        </w:rPr>
        <w:t>Ifølge e-post fra Norges Naturvernforbund.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19CBDA" w14:textId="77777777" w:rsidR="00230BE9" w:rsidRDefault="00230BE9">
    <w:pPr>
      <w:pStyle w:val="Topptekst"/>
    </w:pPr>
    <w:r>
      <w:rPr>
        <w:noProof/>
      </w:rPr>
      <w:drawing>
        <wp:inline distT="0" distB="0" distL="0" distR="0" wp14:anchorId="692C0850" wp14:editId="5947E2A4">
          <wp:extent cx="2678021" cy="285750"/>
          <wp:effectExtent l="0" t="0" r="8255" b="0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02254" cy="28833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2413CE"/>
    <w:multiLevelType w:val="hybridMultilevel"/>
    <w:tmpl w:val="BD16683E"/>
    <w:lvl w:ilvl="0" w:tplc="0414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F534C9"/>
    <w:multiLevelType w:val="hybridMultilevel"/>
    <w:tmpl w:val="9BDA9ED6"/>
    <w:lvl w:ilvl="0" w:tplc="7FB858A2">
      <w:start w:val="4"/>
      <w:numFmt w:val="bullet"/>
      <w:lvlText w:val=""/>
      <w:lvlJc w:val="left"/>
      <w:pPr>
        <w:ind w:left="3200" w:hanging="360"/>
      </w:pPr>
      <w:rPr>
        <w:rFonts w:ascii="Symbol" w:eastAsiaTheme="minorHAnsi" w:hAnsi="Symbol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39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6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3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0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8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5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2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960" w:hanging="360"/>
      </w:pPr>
      <w:rPr>
        <w:rFonts w:ascii="Wingdings" w:hAnsi="Wingdings" w:hint="default"/>
      </w:rPr>
    </w:lvl>
  </w:abstractNum>
  <w:abstractNum w:abstractNumId="2" w15:restartNumberingAfterBreak="0">
    <w:nsid w:val="577F6B22"/>
    <w:multiLevelType w:val="hybridMultilevel"/>
    <w:tmpl w:val="AEA69966"/>
    <w:lvl w:ilvl="0" w:tplc="10E0D966">
      <w:start w:val="4"/>
      <w:numFmt w:val="bullet"/>
      <w:lvlText w:val=""/>
      <w:lvlJc w:val="left"/>
      <w:pPr>
        <w:ind w:left="3900" w:hanging="360"/>
      </w:pPr>
      <w:rPr>
        <w:rFonts w:ascii="Symbol" w:eastAsiaTheme="minorHAnsi" w:hAnsi="Symbol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abstractNum w:abstractNumId="3" w15:restartNumberingAfterBreak="0">
    <w:nsid w:val="647477FF"/>
    <w:multiLevelType w:val="hybridMultilevel"/>
    <w:tmpl w:val="08BA3574"/>
    <w:lvl w:ilvl="0" w:tplc="217873BA">
      <w:start w:val="4"/>
      <w:numFmt w:val="bullet"/>
      <w:lvlText w:val=""/>
      <w:lvlJc w:val="left"/>
      <w:pPr>
        <w:ind w:left="3200" w:hanging="360"/>
      </w:pPr>
      <w:rPr>
        <w:rFonts w:ascii="Symbol" w:eastAsiaTheme="minorHAnsi" w:hAnsi="Symbol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39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6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3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60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8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5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2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960" w:hanging="360"/>
      </w:pPr>
      <w:rPr>
        <w:rFonts w:ascii="Wingdings" w:hAnsi="Wingdings" w:hint="default"/>
      </w:rPr>
    </w:lvl>
  </w:abstractNum>
  <w:num w:numId="1" w16cid:durableId="1928151904">
    <w:abstractNumId w:val="2"/>
  </w:num>
  <w:num w:numId="2" w16cid:durableId="414016196">
    <w:abstractNumId w:val="1"/>
  </w:num>
  <w:num w:numId="3" w16cid:durableId="333454087">
    <w:abstractNumId w:val="3"/>
  </w:num>
  <w:num w:numId="4" w16cid:durableId="17230966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68"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5713"/>
    <w:rsid w:val="00001C76"/>
    <w:rsid w:val="00002376"/>
    <w:rsid w:val="000035DD"/>
    <w:rsid w:val="00004797"/>
    <w:rsid w:val="000055E8"/>
    <w:rsid w:val="000137FE"/>
    <w:rsid w:val="000165BE"/>
    <w:rsid w:val="000178CF"/>
    <w:rsid w:val="00017F8A"/>
    <w:rsid w:val="000229E8"/>
    <w:rsid w:val="00025B1D"/>
    <w:rsid w:val="00026833"/>
    <w:rsid w:val="000312C3"/>
    <w:rsid w:val="00032F1A"/>
    <w:rsid w:val="00040B91"/>
    <w:rsid w:val="00040BAE"/>
    <w:rsid w:val="00042ACD"/>
    <w:rsid w:val="00043E0B"/>
    <w:rsid w:val="0004597E"/>
    <w:rsid w:val="000469E0"/>
    <w:rsid w:val="0005487E"/>
    <w:rsid w:val="000554F1"/>
    <w:rsid w:val="0006369B"/>
    <w:rsid w:val="0006501C"/>
    <w:rsid w:val="000703C2"/>
    <w:rsid w:val="000740CF"/>
    <w:rsid w:val="00074B02"/>
    <w:rsid w:val="00074E5A"/>
    <w:rsid w:val="00076AD8"/>
    <w:rsid w:val="000777F6"/>
    <w:rsid w:val="00080A88"/>
    <w:rsid w:val="0008126C"/>
    <w:rsid w:val="00081270"/>
    <w:rsid w:val="00084D04"/>
    <w:rsid w:val="0009217C"/>
    <w:rsid w:val="00093D6B"/>
    <w:rsid w:val="00093D98"/>
    <w:rsid w:val="00094538"/>
    <w:rsid w:val="0009642D"/>
    <w:rsid w:val="000A0256"/>
    <w:rsid w:val="000A0BB4"/>
    <w:rsid w:val="000A158D"/>
    <w:rsid w:val="000A189E"/>
    <w:rsid w:val="000A4C69"/>
    <w:rsid w:val="000A74DF"/>
    <w:rsid w:val="000A78CA"/>
    <w:rsid w:val="000B113A"/>
    <w:rsid w:val="000B22C5"/>
    <w:rsid w:val="000B3633"/>
    <w:rsid w:val="000B6FF3"/>
    <w:rsid w:val="000C1E33"/>
    <w:rsid w:val="000C2638"/>
    <w:rsid w:val="000C53EE"/>
    <w:rsid w:val="000D068F"/>
    <w:rsid w:val="000D3A5A"/>
    <w:rsid w:val="000D3A84"/>
    <w:rsid w:val="000D6961"/>
    <w:rsid w:val="000D729A"/>
    <w:rsid w:val="000E0839"/>
    <w:rsid w:val="000E26FE"/>
    <w:rsid w:val="000E5F05"/>
    <w:rsid w:val="000E6B9A"/>
    <w:rsid w:val="000E6F78"/>
    <w:rsid w:val="000F416A"/>
    <w:rsid w:val="000F4175"/>
    <w:rsid w:val="000F7757"/>
    <w:rsid w:val="000F77F8"/>
    <w:rsid w:val="000F7B41"/>
    <w:rsid w:val="0010010F"/>
    <w:rsid w:val="00103F67"/>
    <w:rsid w:val="00107E6E"/>
    <w:rsid w:val="001101EC"/>
    <w:rsid w:val="00110C2D"/>
    <w:rsid w:val="00113CB5"/>
    <w:rsid w:val="00115C9C"/>
    <w:rsid w:val="001175C8"/>
    <w:rsid w:val="00117850"/>
    <w:rsid w:val="00120742"/>
    <w:rsid w:val="00122816"/>
    <w:rsid w:val="0013326C"/>
    <w:rsid w:val="00133710"/>
    <w:rsid w:val="00134E57"/>
    <w:rsid w:val="00136E6F"/>
    <w:rsid w:val="0014150D"/>
    <w:rsid w:val="0014198F"/>
    <w:rsid w:val="00142112"/>
    <w:rsid w:val="001433F4"/>
    <w:rsid w:val="00143B12"/>
    <w:rsid w:val="00144C5E"/>
    <w:rsid w:val="00145F82"/>
    <w:rsid w:val="00146138"/>
    <w:rsid w:val="00147BDA"/>
    <w:rsid w:val="00150CFE"/>
    <w:rsid w:val="0015168D"/>
    <w:rsid w:val="001558F7"/>
    <w:rsid w:val="001620C6"/>
    <w:rsid w:val="001664E4"/>
    <w:rsid w:val="00173CB4"/>
    <w:rsid w:val="00175E30"/>
    <w:rsid w:val="0017727B"/>
    <w:rsid w:val="00177ACF"/>
    <w:rsid w:val="00186AC5"/>
    <w:rsid w:val="00186AEC"/>
    <w:rsid w:val="00187D09"/>
    <w:rsid w:val="00187E23"/>
    <w:rsid w:val="00190162"/>
    <w:rsid w:val="00191BEF"/>
    <w:rsid w:val="001941A0"/>
    <w:rsid w:val="0019455F"/>
    <w:rsid w:val="00194E01"/>
    <w:rsid w:val="00195329"/>
    <w:rsid w:val="001A0167"/>
    <w:rsid w:val="001A0912"/>
    <w:rsid w:val="001A2155"/>
    <w:rsid w:val="001A23F2"/>
    <w:rsid w:val="001A3D73"/>
    <w:rsid w:val="001A6E55"/>
    <w:rsid w:val="001A71CC"/>
    <w:rsid w:val="001A7BBF"/>
    <w:rsid w:val="001B09B4"/>
    <w:rsid w:val="001B3589"/>
    <w:rsid w:val="001C56D5"/>
    <w:rsid w:val="001C5C20"/>
    <w:rsid w:val="001C6608"/>
    <w:rsid w:val="001D2AA7"/>
    <w:rsid w:val="001D31CA"/>
    <w:rsid w:val="001D3D22"/>
    <w:rsid w:val="001D5391"/>
    <w:rsid w:val="001D568D"/>
    <w:rsid w:val="001D5F66"/>
    <w:rsid w:val="001D67AF"/>
    <w:rsid w:val="001D72CE"/>
    <w:rsid w:val="001E0EA8"/>
    <w:rsid w:val="001E432E"/>
    <w:rsid w:val="001E4477"/>
    <w:rsid w:val="001E4484"/>
    <w:rsid w:val="001E5C09"/>
    <w:rsid w:val="001E612E"/>
    <w:rsid w:val="001E70EC"/>
    <w:rsid w:val="001F302D"/>
    <w:rsid w:val="00201145"/>
    <w:rsid w:val="00201504"/>
    <w:rsid w:val="0020307C"/>
    <w:rsid w:val="00203473"/>
    <w:rsid w:val="002055FA"/>
    <w:rsid w:val="002058A4"/>
    <w:rsid w:val="002066B8"/>
    <w:rsid w:val="0021316D"/>
    <w:rsid w:val="002131F6"/>
    <w:rsid w:val="00216971"/>
    <w:rsid w:val="00221D3C"/>
    <w:rsid w:val="00223A42"/>
    <w:rsid w:val="00230865"/>
    <w:rsid w:val="00230B7E"/>
    <w:rsid w:val="00230BE9"/>
    <w:rsid w:val="00231B76"/>
    <w:rsid w:val="00233A96"/>
    <w:rsid w:val="0023749A"/>
    <w:rsid w:val="0025215B"/>
    <w:rsid w:val="00252534"/>
    <w:rsid w:val="00252E4A"/>
    <w:rsid w:val="00254021"/>
    <w:rsid w:val="00255FA6"/>
    <w:rsid w:val="00257383"/>
    <w:rsid w:val="002630E2"/>
    <w:rsid w:val="002650D6"/>
    <w:rsid w:val="00267206"/>
    <w:rsid w:val="00270AE7"/>
    <w:rsid w:val="00272273"/>
    <w:rsid w:val="002746A6"/>
    <w:rsid w:val="002748FA"/>
    <w:rsid w:val="0027627D"/>
    <w:rsid w:val="00277815"/>
    <w:rsid w:val="00280F36"/>
    <w:rsid w:val="00283DD2"/>
    <w:rsid w:val="00285B21"/>
    <w:rsid w:val="0029087B"/>
    <w:rsid w:val="002938CA"/>
    <w:rsid w:val="002A08F1"/>
    <w:rsid w:val="002A0A1B"/>
    <w:rsid w:val="002A51AC"/>
    <w:rsid w:val="002A65FD"/>
    <w:rsid w:val="002A7747"/>
    <w:rsid w:val="002A7B12"/>
    <w:rsid w:val="002B0411"/>
    <w:rsid w:val="002B245A"/>
    <w:rsid w:val="002B320C"/>
    <w:rsid w:val="002B3BEC"/>
    <w:rsid w:val="002B5914"/>
    <w:rsid w:val="002C280F"/>
    <w:rsid w:val="002C4B94"/>
    <w:rsid w:val="002C62C8"/>
    <w:rsid w:val="002C721C"/>
    <w:rsid w:val="002C7302"/>
    <w:rsid w:val="002C7E76"/>
    <w:rsid w:val="002D48E4"/>
    <w:rsid w:val="002D59B6"/>
    <w:rsid w:val="002D7B34"/>
    <w:rsid w:val="002E1814"/>
    <w:rsid w:val="002E18B3"/>
    <w:rsid w:val="002E2823"/>
    <w:rsid w:val="002E3667"/>
    <w:rsid w:val="002E69A4"/>
    <w:rsid w:val="002F02E2"/>
    <w:rsid w:val="002F1F64"/>
    <w:rsid w:val="002F66DC"/>
    <w:rsid w:val="00310E0F"/>
    <w:rsid w:val="00314275"/>
    <w:rsid w:val="00323FEF"/>
    <w:rsid w:val="00324113"/>
    <w:rsid w:val="00324E64"/>
    <w:rsid w:val="00325FAB"/>
    <w:rsid w:val="0032731E"/>
    <w:rsid w:val="00330993"/>
    <w:rsid w:val="00331F32"/>
    <w:rsid w:val="00332680"/>
    <w:rsid w:val="003341AA"/>
    <w:rsid w:val="00335354"/>
    <w:rsid w:val="003355C6"/>
    <w:rsid w:val="00335F8A"/>
    <w:rsid w:val="003402F2"/>
    <w:rsid w:val="00340CDC"/>
    <w:rsid w:val="0034274A"/>
    <w:rsid w:val="0034381D"/>
    <w:rsid w:val="00346A41"/>
    <w:rsid w:val="0034756D"/>
    <w:rsid w:val="003500E6"/>
    <w:rsid w:val="00351733"/>
    <w:rsid w:val="003521E6"/>
    <w:rsid w:val="00353B9A"/>
    <w:rsid w:val="00357D79"/>
    <w:rsid w:val="00360E82"/>
    <w:rsid w:val="00361A43"/>
    <w:rsid w:val="003622AA"/>
    <w:rsid w:val="0036375E"/>
    <w:rsid w:val="00363F37"/>
    <w:rsid w:val="00364F9B"/>
    <w:rsid w:val="00366FF4"/>
    <w:rsid w:val="00367049"/>
    <w:rsid w:val="00367830"/>
    <w:rsid w:val="00372AA4"/>
    <w:rsid w:val="00373D92"/>
    <w:rsid w:val="00375B1F"/>
    <w:rsid w:val="00375CB3"/>
    <w:rsid w:val="00375FAE"/>
    <w:rsid w:val="003769C0"/>
    <w:rsid w:val="00377408"/>
    <w:rsid w:val="003825EE"/>
    <w:rsid w:val="00382C56"/>
    <w:rsid w:val="00383232"/>
    <w:rsid w:val="00384D9A"/>
    <w:rsid w:val="00385FD2"/>
    <w:rsid w:val="003860FC"/>
    <w:rsid w:val="00387E5B"/>
    <w:rsid w:val="00391432"/>
    <w:rsid w:val="00391AD9"/>
    <w:rsid w:val="0039285D"/>
    <w:rsid w:val="003959CD"/>
    <w:rsid w:val="00396216"/>
    <w:rsid w:val="0039662F"/>
    <w:rsid w:val="00396A36"/>
    <w:rsid w:val="003A0D89"/>
    <w:rsid w:val="003A129B"/>
    <w:rsid w:val="003A2100"/>
    <w:rsid w:val="003A2991"/>
    <w:rsid w:val="003A2DA4"/>
    <w:rsid w:val="003A61CA"/>
    <w:rsid w:val="003A66B8"/>
    <w:rsid w:val="003B041F"/>
    <w:rsid w:val="003B06B0"/>
    <w:rsid w:val="003B50C9"/>
    <w:rsid w:val="003C6D98"/>
    <w:rsid w:val="003E0062"/>
    <w:rsid w:val="003E1347"/>
    <w:rsid w:val="003E23D4"/>
    <w:rsid w:val="003E3BF2"/>
    <w:rsid w:val="003E5D20"/>
    <w:rsid w:val="003F3595"/>
    <w:rsid w:val="003F4AA9"/>
    <w:rsid w:val="003F6FA8"/>
    <w:rsid w:val="003F744E"/>
    <w:rsid w:val="003F7F74"/>
    <w:rsid w:val="00401577"/>
    <w:rsid w:val="00401BB7"/>
    <w:rsid w:val="0040403F"/>
    <w:rsid w:val="004054E1"/>
    <w:rsid w:val="00405F65"/>
    <w:rsid w:val="00407ECA"/>
    <w:rsid w:val="00410953"/>
    <w:rsid w:val="00411E8A"/>
    <w:rsid w:val="00413E48"/>
    <w:rsid w:val="00420577"/>
    <w:rsid w:val="0042267E"/>
    <w:rsid w:val="00423CA2"/>
    <w:rsid w:val="00426AE8"/>
    <w:rsid w:val="00431ADA"/>
    <w:rsid w:val="004333A4"/>
    <w:rsid w:val="004376E4"/>
    <w:rsid w:val="004379EA"/>
    <w:rsid w:val="00437BA1"/>
    <w:rsid w:val="00440444"/>
    <w:rsid w:val="004406E6"/>
    <w:rsid w:val="004419A7"/>
    <w:rsid w:val="00441AC1"/>
    <w:rsid w:val="00441CD4"/>
    <w:rsid w:val="00443B08"/>
    <w:rsid w:val="00444F57"/>
    <w:rsid w:val="00446BB9"/>
    <w:rsid w:val="00450159"/>
    <w:rsid w:val="00452029"/>
    <w:rsid w:val="0045251E"/>
    <w:rsid w:val="0045268B"/>
    <w:rsid w:val="00454112"/>
    <w:rsid w:val="00457E40"/>
    <w:rsid w:val="0046125E"/>
    <w:rsid w:val="004617BC"/>
    <w:rsid w:val="00463033"/>
    <w:rsid w:val="00463A2F"/>
    <w:rsid w:val="00464D50"/>
    <w:rsid w:val="00465562"/>
    <w:rsid w:val="004667B2"/>
    <w:rsid w:val="004670D1"/>
    <w:rsid w:val="0047187D"/>
    <w:rsid w:val="00472092"/>
    <w:rsid w:val="00475D18"/>
    <w:rsid w:val="00477F84"/>
    <w:rsid w:val="004843B4"/>
    <w:rsid w:val="00485630"/>
    <w:rsid w:val="00487462"/>
    <w:rsid w:val="00487D90"/>
    <w:rsid w:val="00495A33"/>
    <w:rsid w:val="00496564"/>
    <w:rsid w:val="00497537"/>
    <w:rsid w:val="004A14D8"/>
    <w:rsid w:val="004A3F87"/>
    <w:rsid w:val="004A53EB"/>
    <w:rsid w:val="004B0D0A"/>
    <w:rsid w:val="004B1037"/>
    <w:rsid w:val="004B372E"/>
    <w:rsid w:val="004C00F1"/>
    <w:rsid w:val="004C08BD"/>
    <w:rsid w:val="004C474E"/>
    <w:rsid w:val="004C50C6"/>
    <w:rsid w:val="004C5567"/>
    <w:rsid w:val="004D32D6"/>
    <w:rsid w:val="004D54BB"/>
    <w:rsid w:val="004D6360"/>
    <w:rsid w:val="004D6A23"/>
    <w:rsid w:val="004D6FF2"/>
    <w:rsid w:val="004D755D"/>
    <w:rsid w:val="004E14E6"/>
    <w:rsid w:val="004E7EAF"/>
    <w:rsid w:val="004F066D"/>
    <w:rsid w:val="004F1AC3"/>
    <w:rsid w:val="004F2127"/>
    <w:rsid w:val="004F2593"/>
    <w:rsid w:val="004F38E4"/>
    <w:rsid w:val="004F4089"/>
    <w:rsid w:val="004F4EF3"/>
    <w:rsid w:val="004F6062"/>
    <w:rsid w:val="004F7BC4"/>
    <w:rsid w:val="0050259D"/>
    <w:rsid w:val="00504ED2"/>
    <w:rsid w:val="005054A7"/>
    <w:rsid w:val="00505C9A"/>
    <w:rsid w:val="005071E6"/>
    <w:rsid w:val="00511350"/>
    <w:rsid w:val="005216C4"/>
    <w:rsid w:val="005236DA"/>
    <w:rsid w:val="005247D0"/>
    <w:rsid w:val="00526777"/>
    <w:rsid w:val="00526F9A"/>
    <w:rsid w:val="00530E21"/>
    <w:rsid w:val="00531B7C"/>
    <w:rsid w:val="00531DF6"/>
    <w:rsid w:val="00533F29"/>
    <w:rsid w:val="00537038"/>
    <w:rsid w:val="00543F90"/>
    <w:rsid w:val="00544621"/>
    <w:rsid w:val="005457AC"/>
    <w:rsid w:val="00547B8F"/>
    <w:rsid w:val="00547CFC"/>
    <w:rsid w:val="0055286A"/>
    <w:rsid w:val="00553187"/>
    <w:rsid w:val="0055340E"/>
    <w:rsid w:val="00553F1F"/>
    <w:rsid w:val="00555932"/>
    <w:rsid w:val="00556639"/>
    <w:rsid w:val="005577CE"/>
    <w:rsid w:val="0056041B"/>
    <w:rsid w:val="00564BE7"/>
    <w:rsid w:val="00565713"/>
    <w:rsid w:val="00570710"/>
    <w:rsid w:val="00572AE0"/>
    <w:rsid w:val="00573F02"/>
    <w:rsid w:val="00576D5F"/>
    <w:rsid w:val="0057715D"/>
    <w:rsid w:val="0057797A"/>
    <w:rsid w:val="00583E46"/>
    <w:rsid w:val="0058566E"/>
    <w:rsid w:val="005857C9"/>
    <w:rsid w:val="00592DF2"/>
    <w:rsid w:val="00593403"/>
    <w:rsid w:val="00597519"/>
    <w:rsid w:val="005A1402"/>
    <w:rsid w:val="005A2A5D"/>
    <w:rsid w:val="005A2D48"/>
    <w:rsid w:val="005A349C"/>
    <w:rsid w:val="005A382B"/>
    <w:rsid w:val="005A414D"/>
    <w:rsid w:val="005A5156"/>
    <w:rsid w:val="005A6540"/>
    <w:rsid w:val="005A6E11"/>
    <w:rsid w:val="005B0299"/>
    <w:rsid w:val="005B0D8A"/>
    <w:rsid w:val="005B575F"/>
    <w:rsid w:val="005C5D89"/>
    <w:rsid w:val="005C684C"/>
    <w:rsid w:val="005C760D"/>
    <w:rsid w:val="005D0828"/>
    <w:rsid w:val="005D2A23"/>
    <w:rsid w:val="005E0D53"/>
    <w:rsid w:val="005E4EAF"/>
    <w:rsid w:val="005F0C58"/>
    <w:rsid w:val="005F155A"/>
    <w:rsid w:val="005F18F8"/>
    <w:rsid w:val="005F3057"/>
    <w:rsid w:val="005F79F0"/>
    <w:rsid w:val="00602BCF"/>
    <w:rsid w:val="006044DD"/>
    <w:rsid w:val="00604F66"/>
    <w:rsid w:val="0060527A"/>
    <w:rsid w:val="0060658E"/>
    <w:rsid w:val="00610100"/>
    <w:rsid w:val="00610112"/>
    <w:rsid w:val="00614E6B"/>
    <w:rsid w:val="00617F51"/>
    <w:rsid w:val="00620C57"/>
    <w:rsid w:val="0062476A"/>
    <w:rsid w:val="00625C37"/>
    <w:rsid w:val="00630ACE"/>
    <w:rsid w:val="00630E36"/>
    <w:rsid w:val="00637A8D"/>
    <w:rsid w:val="0064048B"/>
    <w:rsid w:val="00641B47"/>
    <w:rsid w:val="00643BB3"/>
    <w:rsid w:val="006447C6"/>
    <w:rsid w:val="006458EC"/>
    <w:rsid w:val="00646464"/>
    <w:rsid w:val="00646DD4"/>
    <w:rsid w:val="006476C0"/>
    <w:rsid w:val="006476EA"/>
    <w:rsid w:val="00650936"/>
    <w:rsid w:val="00650A59"/>
    <w:rsid w:val="006521DD"/>
    <w:rsid w:val="0065387D"/>
    <w:rsid w:val="00663F66"/>
    <w:rsid w:val="00666DA8"/>
    <w:rsid w:val="00667B3D"/>
    <w:rsid w:val="00667FD5"/>
    <w:rsid w:val="0067041E"/>
    <w:rsid w:val="00670878"/>
    <w:rsid w:val="00671818"/>
    <w:rsid w:val="00672A4E"/>
    <w:rsid w:val="00673A79"/>
    <w:rsid w:val="00673F1F"/>
    <w:rsid w:val="006759A6"/>
    <w:rsid w:val="0067603B"/>
    <w:rsid w:val="00676424"/>
    <w:rsid w:val="0067667F"/>
    <w:rsid w:val="00676FCB"/>
    <w:rsid w:val="00677131"/>
    <w:rsid w:val="006840FD"/>
    <w:rsid w:val="006A4D51"/>
    <w:rsid w:val="006B0731"/>
    <w:rsid w:val="006B1D88"/>
    <w:rsid w:val="006B2584"/>
    <w:rsid w:val="006B2734"/>
    <w:rsid w:val="006C177D"/>
    <w:rsid w:val="006C50A4"/>
    <w:rsid w:val="006C53F6"/>
    <w:rsid w:val="006C5DB3"/>
    <w:rsid w:val="006C687A"/>
    <w:rsid w:val="006C7BB3"/>
    <w:rsid w:val="006D0246"/>
    <w:rsid w:val="006D1B82"/>
    <w:rsid w:val="006D4F33"/>
    <w:rsid w:val="006D5AA4"/>
    <w:rsid w:val="006E17A0"/>
    <w:rsid w:val="006E32BE"/>
    <w:rsid w:val="006E3899"/>
    <w:rsid w:val="006E586E"/>
    <w:rsid w:val="006E58E4"/>
    <w:rsid w:val="006F0250"/>
    <w:rsid w:val="006F0AFC"/>
    <w:rsid w:val="006F38D4"/>
    <w:rsid w:val="006F5376"/>
    <w:rsid w:val="006F68E3"/>
    <w:rsid w:val="006F7B61"/>
    <w:rsid w:val="007049FD"/>
    <w:rsid w:val="007052C5"/>
    <w:rsid w:val="00705F46"/>
    <w:rsid w:val="00710070"/>
    <w:rsid w:val="00710277"/>
    <w:rsid w:val="007120F9"/>
    <w:rsid w:val="00713029"/>
    <w:rsid w:val="00713CEB"/>
    <w:rsid w:val="0072005A"/>
    <w:rsid w:val="0072015B"/>
    <w:rsid w:val="0072033E"/>
    <w:rsid w:val="00720492"/>
    <w:rsid w:val="007221E6"/>
    <w:rsid w:val="00723D74"/>
    <w:rsid w:val="00726AF8"/>
    <w:rsid w:val="007340C7"/>
    <w:rsid w:val="0073785F"/>
    <w:rsid w:val="007406DE"/>
    <w:rsid w:val="00741636"/>
    <w:rsid w:val="00743170"/>
    <w:rsid w:val="00745C19"/>
    <w:rsid w:val="00745D99"/>
    <w:rsid w:val="007460CD"/>
    <w:rsid w:val="007500C6"/>
    <w:rsid w:val="00757C59"/>
    <w:rsid w:val="007608D3"/>
    <w:rsid w:val="00763F22"/>
    <w:rsid w:val="00767291"/>
    <w:rsid w:val="007672DC"/>
    <w:rsid w:val="0076741B"/>
    <w:rsid w:val="00773305"/>
    <w:rsid w:val="007762B3"/>
    <w:rsid w:val="007811C9"/>
    <w:rsid w:val="00785059"/>
    <w:rsid w:val="00785B3D"/>
    <w:rsid w:val="00786226"/>
    <w:rsid w:val="007876F5"/>
    <w:rsid w:val="0079737A"/>
    <w:rsid w:val="007A2913"/>
    <w:rsid w:val="007A3249"/>
    <w:rsid w:val="007A7675"/>
    <w:rsid w:val="007B26A8"/>
    <w:rsid w:val="007B3322"/>
    <w:rsid w:val="007B563A"/>
    <w:rsid w:val="007C19CC"/>
    <w:rsid w:val="007C1B44"/>
    <w:rsid w:val="007C3B16"/>
    <w:rsid w:val="007C415C"/>
    <w:rsid w:val="007C6F7E"/>
    <w:rsid w:val="007C78A4"/>
    <w:rsid w:val="007D0BA7"/>
    <w:rsid w:val="007D4C44"/>
    <w:rsid w:val="007D5474"/>
    <w:rsid w:val="007D5A9B"/>
    <w:rsid w:val="007D7F67"/>
    <w:rsid w:val="007E17F3"/>
    <w:rsid w:val="007E5C30"/>
    <w:rsid w:val="007E69B1"/>
    <w:rsid w:val="007E7A5C"/>
    <w:rsid w:val="007F01C9"/>
    <w:rsid w:val="007F0C14"/>
    <w:rsid w:val="007F10E4"/>
    <w:rsid w:val="007F3043"/>
    <w:rsid w:val="007F48A6"/>
    <w:rsid w:val="007F4BE7"/>
    <w:rsid w:val="007F5C7A"/>
    <w:rsid w:val="00802542"/>
    <w:rsid w:val="008044CC"/>
    <w:rsid w:val="00804718"/>
    <w:rsid w:val="00805F01"/>
    <w:rsid w:val="008069DC"/>
    <w:rsid w:val="00807133"/>
    <w:rsid w:val="00807A7E"/>
    <w:rsid w:val="00807C41"/>
    <w:rsid w:val="00811194"/>
    <w:rsid w:val="00811AC7"/>
    <w:rsid w:val="00815E82"/>
    <w:rsid w:val="00816208"/>
    <w:rsid w:val="008229FA"/>
    <w:rsid w:val="0082444A"/>
    <w:rsid w:val="00826C6D"/>
    <w:rsid w:val="008306AB"/>
    <w:rsid w:val="008323FB"/>
    <w:rsid w:val="00833B8E"/>
    <w:rsid w:val="00833B9E"/>
    <w:rsid w:val="00836E6F"/>
    <w:rsid w:val="0083724B"/>
    <w:rsid w:val="00837953"/>
    <w:rsid w:val="00842B38"/>
    <w:rsid w:val="008434BE"/>
    <w:rsid w:val="00844130"/>
    <w:rsid w:val="0084565B"/>
    <w:rsid w:val="00850897"/>
    <w:rsid w:val="00854303"/>
    <w:rsid w:val="0085486C"/>
    <w:rsid w:val="00854988"/>
    <w:rsid w:val="00855E8D"/>
    <w:rsid w:val="00856C63"/>
    <w:rsid w:val="008574AE"/>
    <w:rsid w:val="00860BA3"/>
    <w:rsid w:val="00861B8E"/>
    <w:rsid w:val="00866B99"/>
    <w:rsid w:val="00870C3B"/>
    <w:rsid w:val="00870DFD"/>
    <w:rsid w:val="008720E9"/>
    <w:rsid w:val="00872330"/>
    <w:rsid w:val="0087360A"/>
    <w:rsid w:val="00873ECF"/>
    <w:rsid w:val="008760DC"/>
    <w:rsid w:val="008767F7"/>
    <w:rsid w:val="008771CA"/>
    <w:rsid w:val="0088643B"/>
    <w:rsid w:val="00890C37"/>
    <w:rsid w:val="008915E7"/>
    <w:rsid w:val="008923FA"/>
    <w:rsid w:val="00893300"/>
    <w:rsid w:val="008939BB"/>
    <w:rsid w:val="0089410D"/>
    <w:rsid w:val="00895C8E"/>
    <w:rsid w:val="008B1AA2"/>
    <w:rsid w:val="008B2231"/>
    <w:rsid w:val="008B5E2E"/>
    <w:rsid w:val="008B7758"/>
    <w:rsid w:val="008B7F46"/>
    <w:rsid w:val="008C3C2D"/>
    <w:rsid w:val="008C55FF"/>
    <w:rsid w:val="008D051D"/>
    <w:rsid w:val="008D1F16"/>
    <w:rsid w:val="008D2021"/>
    <w:rsid w:val="008D325F"/>
    <w:rsid w:val="008D33D4"/>
    <w:rsid w:val="008D599E"/>
    <w:rsid w:val="008D634E"/>
    <w:rsid w:val="008D6972"/>
    <w:rsid w:val="008D6F31"/>
    <w:rsid w:val="008E0953"/>
    <w:rsid w:val="008E2B4F"/>
    <w:rsid w:val="008E3998"/>
    <w:rsid w:val="008E56A2"/>
    <w:rsid w:val="008E66DB"/>
    <w:rsid w:val="008E7131"/>
    <w:rsid w:val="008F16F8"/>
    <w:rsid w:val="008F196F"/>
    <w:rsid w:val="008F5F13"/>
    <w:rsid w:val="00900102"/>
    <w:rsid w:val="00901776"/>
    <w:rsid w:val="009026AF"/>
    <w:rsid w:val="00904888"/>
    <w:rsid w:val="00905EB0"/>
    <w:rsid w:val="00907095"/>
    <w:rsid w:val="009101B3"/>
    <w:rsid w:val="00910DB4"/>
    <w:rsid w:val="0091122C"/>
    <w:rsid w:val="00912162"/>
    <w:rsid w:val="00912924"/>
    <w:rsid w:val="00912A4F"/>
    <w:rsid w:val="0091393B"/>
    <w:rsid w:val="00917F54"/>
    <w:rsid w:val="009207E9"/>
    <w:rsid w:val="0092088C"/>
    <w:rsid w:val="009213DF"/>
    <w:rsid w:val="00922226"/>
    <w:rsid w:val="009224A0"/>
    <w:rsid w:val="009253C5"/>
    <w:rsid w:val="00925CAD"/>
    <w:rsid w:val="009266B5"/>
    <w:rsid w:val="009270A7"/>
    <w:rsid w:val="00930BC8"/>
    <w:rsid w:val="0093117A"/>
    <w:rsid w:val="00932752"/>
    <w:rsid w:val="00936400"/>
    <w:rsid w:val="0094084C"/>
    <w:rsid w:val="00943DA0"/>
    <w:rsid w:val="00952182"/>
    <w:rsid w:val="009534AE"/>
    <w:rsid w:val="00953858"/>
    <w:rsid w:val="00953A7C"/>
    <w:rsid w:val="00963277"/>
    <w:rsid w:val="00964228"/>
    <w:rsid w:val="00965C1D"/>
    <w:rsid w:val="009728B8"/>
    <w:rsid w:val="00973538"/>
    <w:rsid w:val="00974ED3"/>
    <w:rsid w:val="0097536C"/>
    <w:rsid w:val="00975677"/>
    <w:rsid w:val="00975C27"/>
    <w:rsid w:val="009761B5"/>
    <w:rsid w:val="00981AF8"/>
    <w:rsid w:val="009845FF"/>
    <w:rsid w:val="00986BD9"/>
    <w:rsid w:val="009949AE"/>
    <w:rsid w:val="00994EE1"/>
    <w:rsid w:val="009953B4"/>
    <w:rsid w:val="00996C96"/>
    <w:rsid w:val="00997DEA"/>
    <w:rsid w:val="009A03B6"/>
    <w:rsid w:val="009A2120"/>
    <w:rsid w:val="009A248B"/>
    <w:rsid w:val="009A419F"/>
    <w:rsid w:val="009B3792"/>
    <w:rsid w:val="009B402E"/>
    <w:rsid w:val="009B72DB"/>
    <w:rsid w:val="009C1FE5"/>
    <w:rsid w:val="009C481C"/>
    <w:rsid w:val="009C7785"/>
    <w:rsid w:val="009D208D"/>
    <w:rsid w:val="009D2113"/>
    <w:rsid w:val="009D30B0"/>
    <w:rsid w:val="009D4DE1"/>
    <w:rsid w:val="009D5729"/>
    <w:rsid w:val="009E2E4E"/>
    <w:rsid w:val="009E3346"/>
    <w:rsid w:val="009E3A2D"/>
    <w:rsid w:val="009E5A70"/>
    <w:rsid w:val="009E5C15"/>
    <w:rsid w:val="009F15C8"/>
    <w:rsid w:val="009F511A"/>
    <w:rsid w:val="009F5843"/>
    <w:rsid w:val="009F7393"/>
    <w:rsid w:val="00A00A71"/>
    <w:rsid w:val="00A02C10"/>
    <w:rsid w:val="00A05EB0"/>
    <w:rsid w:val="00A06BEC"/>
    <w:rsid w:val="00A070FB"/>
    <w:rsid w:val="00A13E71"/>
    <w:rsid w:val="00A140A5"/>
    <w:rsid w:val="00A154F7"/>
    <w:rsid w:val="00A16D77"/>
    <w:rsid w:val="00A20016"/>
    <w:rsid w:val="00A22199"/>
    <w:rsid w:val="00A222B0"/>
    <w:rsid w:val="00A22752"/>
    <w:rsid w:val="00A25290"/>
    <w:rsid w:val="00A30458"/>
    <w:rsid w:val="00A31312"/>
    <w:rsid w:val="00A31C4A"/>
    <w:rsid w:val="00A32EC2"/>
    <w:rsid w:val="00A34631"/>
    <w:rsid w:val="00A41544"/>
    <w:rsid w:val="00A41714"/>
    <w:rsid w:val="00A439C3"/>
    <w:rsid w:val="00A44AB9"/>
    <w:rsid w:val="00A45398"/>
    <w:rsid w:val="00A47B4F"/>
    <w:rsid w:val="00A551E5"/>
    <w:rsid w:val="00A562DD"/>
    <w:rsid w:val="00A57E79"/>
    <w:rsid w:val="00A63739"/>
    <w:rsid w:val="00A674CF"/>
    <w:rsid w:val="00A70E71"/>
    <w:rsid w:val="00A74FCB"/>
    <w:rsid w:val="00A83A66"/>
    <w:rsid w:val="00A840AC"/>
    <w:rsid w:val="00A84BEE"/>
    <w:rsid w:val="00A8732C"/>
    <w:rsid w:val="00A9003B"/>
    <w:rsid w:val="00A90D2B"/>
    <w:rsid w:val="00A91609"/>
    <w:rsid w:val="00A91903"/>
    <w:rsid w:val="00A95197"/>
    <w:rsid w:val="00AA35C9"/>
    <w:rsid w:val="00AA57AA"/>
    <w:rsid w:val="00AA5E20"/>
    <w:rsid w:val="00AA688E"/>
    <w:rsid w:val="00AA70BD"/>
    <w:rsid w:val="00AB08A1"/>
    <w:rsid w:val="00AB08F7"/>
    <w:rsid w:val="00AB3200"/>
    <w:rsid w:val="00AB359D"/>
    <w:rsid w:val="00AC17EE"/>
    <w:rsid w:val="00AC3706"/>
    <w:rsid w:val="00AC5261"/>
    <w:rsid w:val="00AC72B3"/>
    <w:rsid w:val="00AD059D"/>
    <w:rsid w:val="00AD6297"/>
    <w:rsid w:val="00AE0B8A"/>
    <w:rsid w:val="00AE32DD"/>
    <w:rsid w:val="00AE35E8"/>
    <w:rsid w:val="00AE3FFA"/>
    <w:rsid w:val="00AE5105"/>
    <w:rsid w:val="00AF11FB"/>
    <w:rsid w:val="00AF1D0A"/>
    <w:rsid w:val="00AF5D47"/>
    <w:rsid w:val="00B0138E"/>
    <w:rsid w:val="00B025D3"/>
    <w:rsid w:val="00B027C4"/>
    <w:rsid w:val="00B032AF"/>
    <w:rsid w:val="00B10309"/>
    <w:rsid w:val="00B13511"/>
    <w:rsid w:val="00B13B23"/>
    <w:rsid w:val="00B15069"/>
    <w:rsid w:val="00B16F09"/>
    <w:rsid w:val="00B24178"/>
    <w:rsid w:val="00B24369"/>
    <w:rsid w:val="00B31CD3"/>
    <w:rsid w:val="00B328C6"/>
    <w:rsid w:val="00B361CB"/>
    <w:rsid w:val="00B4635D"/>
    <w:rsid w:val="00B50A9D"/>
    <w:rsid w:val="00B51069"/>
    <w:rsid w:val="00B53A09"/>
    <w:rsid w:val="00B549B2"/>
    <w:rsid w:val="00B57AE8"/>
    <w:rsid w:val="00B60580"/>
    <w:rsid w:val="00B60ACB"/>
    <w:rsid w:val="00B63097"/>
    <w:rsid w:val="00B66239"/>
    <w:rsid w:val="00B67B9F"/>
    <w:rsid w:val="00B7449B"/>
    <w:rsid w:val="00B76021"/>
    <w:rsid w:val="00B76A65"/>
    <w:rsid w:val="00B77842"/>
    <w:rsid w:val="00B80074"/>
    <w:rsid w:val="00B822ED"/>
    <w:rsid w:val="00B82B11"/>
    <w:rsid w:val="00B83C6A"/>
    <w:rsid w:val="00B84DBC"/>
    <w:rsid w:val="00B85285"/>
    <w:rsid w:val="00B91F59"/>
    <w:rsid w:val="00B929E7"/>
    <w:rsid w:val="00B9334F"/>
    <w:rsid w:val="00B93B65"/>
    <w:rsid w:val="00B96EA5"/>
    <w:rsid w:val="00B9735E"/>
    <w:rsid w:val="00BA0D73"/>
    <w:rsid w:val="00BA12D1"/>
    <w:rsid w:val="00BA2E0C"/>
    <w:rsid w:val="00BA3CA9"/>
    <w:rsid w:val="00BA6037"/>
    <w:rsid w:val="00BA607B"/>
    <w:rsid w:val="00BB171F"/>
    <w:rsid w:val="00BC04D7"/>
    <w:rsid w:val="00BD0CBA"/>
    <w:rsid w:val="00BD244E"/>
    <w:rsid w:val="00BD3CE5"/>
    <w:rsid w:val="00BD55A6"/>
    <w:rsid w:val="00BD5CF4"/>
    <w:rsid w:val="00BE0318"/>
    <w:rsid w:val="00BE087D"/>
    <w:rsid w:val="00BE24DA"/>
    <w:rsid w:val="00BE4503"/>
    <w:rsid w:val="00BE6D7A"/>
    <w:rsid w:val="00BE6ECA"/>
    <w:rsid w:val="00BE77ED"/>
    <w:rsid w:val="00BE78C7"/>
    <w:rsid w:val="00BF0D6A"/>
    <w:rsid w:val="00BF233C"/>
    <w:rsid w:val="00C01057"/>
    <w:rsid w:val="00C015E9"/>
    <w:rsid w:val="00C01DDE"/>
    <w:rsid w:val="00C048B7"/>
    <w:rsid w:val="00C074E6"/>
    <w:rsid w:val="00C10534"/>
    <w:rsid w:val="00C13159"/>
    <w:rsid w:val="00C13979"/>
    <w:rsid w:val="00C1715D"/>
    <w:rsid w:val="00C257B3"/>
    <w:rsid w:val="00C263B4"/>
    <w:rsid w:val="00C3323B"/>
    <w:rsid w:val="00C33E90"/>
    <w:rsid w:val="00C34184"/>
    <w:rsid w:val="00C35A96"/>
    <w:rsid w:val="00C40DEF"/>
    <w:rsid w:val="00C43026"/>
    <w:rsid w:val="00C43D50"/>
    <w:rsid w:val="00C5478F"/>
    <w:rsid w:val="00C55827"/>
    <w:rsid w:val="00C60525"/>
    <w:rsid w:val="00C631AF"/>
    <w:rsid w:val="00C654AF"/>
    <w:rsid w:val="00C666B5"/>
    <w:rsid w:val="00C6710D"/>
    <w:rsid w:val="00C67E30"/>
    <w:rsid w:val="00C712FE"/>
    <w:rsid w:val="00C75948"/>
    <w:rsid w:val="00C77825"/>
    <w:rsid w:val="00C8143A"/>
    <w:rsid w:val="00C84081"/>
    <w:rsid w:val="00C86D21"/>
    <w:rsid w:val="00C9400A"/>
    <w:rsid w:val="00C945D2"/>
    <w:rsid w:val="00C95D1B"/>
    <w:rsid w:val="00C96925"/>
    <w:rsid w:val="00C96D64"/>
    <w:rsid w:val="00CA1783"/>
    <w:rsid w:val="00CA268C"/>
    <w:rsid w:val="00CA2DBE"/>
    <w:rsid w:val="00CA43DC"/>
    <w:rsid w:val="00CB049A"/>
    <w:rsid w:val="00CB4FDA"/>
    <w:rsid w:val="00CB5AAF"/>
    <w:rsid w:val="00CB6BDD"/>
    <w:rsid w:val="00CB7A98"/>
    <w:rsid w:val="00CC48A0"/>
    <w:rsid w:val="00CC4AB3"/>
    <w:rsid w:val="00CC5FA6"/>
    <w:rsid w:val="00CC6F33"/>
    <w:rsid w:val="00CC722E"/>
    <w:rsid w:val="00CD26B0"/>
    <w:rsid w:val="00CE1512"/>
    <w:rsid w:val="00CE2B63"/>
    <w:rsid w:val="00CE4945"/>
    <w:rsid w:val="00CF44D4"/>
    <w:rsid w:val="00CF48B3"/>
    <w:rsid w:val="00CF7ADD"/>
    <w:rsid w:val="00D0023A"/>
    <w:rsid w:val="00D02F1F"/>
    <w:rsid w:val="00D03A82"/>
    <w:rsid w:val="00D06782"/>
    <w:rsid w:val="00D114DC"/>
    <w:rsid w:val="00D12FED"/>
    <w:rsid w:val="00D14048"/>
    <w:rsid w:val="00D14167"/>
    <w:rsid w:val="00D1452A"/>
    <w:rsid w:val="00D148DC"/>
    <w:rsid w:val="00D2237C"/>
    <w:rsid w:val="00D22D94"/>
    <w:rsid w:val="00D26AE6"/>
    <w:rsid w:val="00D26EB7"/>
    <w:rsid w:val="00D33331"/>
    <w:rsid w:val="00D33BC1"/>
    <w:rsid w:val="00D35DA2"/>
    <w:rsid w:val="00D37315"/>
    <w:rsid w:val="00D41F66"/>
    <w:rsid w:val="00D42050"/>
    <w:rsid w:val="00D44EFD"/>
    <w:rsid w:val="00D45398"/>
    <w:rsid w:val="00D45765"/>
    <w:rsid w:val="00D467C8"/>
    <w:rsid w:val="00D500DD"/>
    <w:rsid w:val="00D503D5"/>
    <w:rsid w:val="00D50E42"/>
    <w:rsid w:val="00D53A71"/>
    <w:rsid w:val="00D54553"/>
    <w:rsid w:val="00D5618E"/>
    <w:rsid w:val="00D563A6"/>
    <w:rsid w:val="00D615E6"/>
    <w:rsid w:val="00D633E5"/>
    <w:rsid w:val="00D63528"/>
    <w:rsid w:val="00D672BE"/>
    <w:rsid w:val="00D67540"/>
    <w:rsid w:val="00D70617"/>
    <w:rsid w:val="00D741BA"/>
    <w:rsid w:val="00D76451"/>
    <w:rsid w:val="00D768EE"/>
    <w:rsid w:val="00D821EA"/>
    <w:rsid w:val="00D822E1"/>
    <w:rsid w:val="00D84F33"/>
    <w:rsid w:val="00D951D9"/>
    <w:rsid w:val="00D97BBF"/>
    <w:rsid w:val="00DA0294"/>
    <w:rsid w:val="00DA11F8"/>
    <w:rsid w:val="00DA210C"/>
    <w:rsid w:val="00DA3FF4"/>
    <w:rsid w:val="00DA4686"/>
    <w:rsid w:val="00DA6539"/>
    <w:rsid w:val="00DA7037"/>
    <w:rsid w:val="00DB0CFD"/>
    <w:rsid w:val="00DB48C3"/>
    <w:rsid w:val="00DB4F81"/>
    <w:rsid w:val="00DB5486"/>
    <w:rsid w:val="00DC1D14"/>
    <w:rsid w:val="00DC28AE"/>
    <w:rsid w:val="00DC30B1"/>
    <w:rsid w:val="00DC5DD3"/>
    <w:rsid w:val="00DD1A1D"/>
    <w:rsid w:val="00DD2EAC"/>
    <w:rsid w:val="00DD4B3D"/>
    <w:rsid w:val="00DD5A0B"/>
    <w:rsid w:val="00DE04CF"/>
    <w:rsid w:val="00DE3587"/>
    <w:rsid w:val="00DE4943"/>
    <w:rsid w:val="00DE55F1"/>
    <w:rsid w:val="00DE7144"/>
    <w:rsid w:val="00DE756A"/>
    <w:rsid w:val="00DF137C"/>
    <w:rsid w:val="00DF1BA8"/>
    <w:rsid w:val="00DF275E"/>
    <w:rsid w:val="00DF2EE9"/>
    <w:rsid w:val="00DF48C7"/>
    <w:rsid w:val="00DF618F"/>
    <w:rsid w:val="00E00145"/>
    <w:rsid w:val="00E00D6F"/>
    <w:rsid w:val="00E013CA"/>
    <w:rsid w:val="00E01CCD"/>
    <w:rsid w:val="00E04682"/>
    <w:rsid w:val="00E05621"/>
    <w:rsid w:val="00E1044A"/>
    <w:rsid w:val="00E115A9"/>
    <w:rsid w:val="00E116D4"/>
    <w:rsid w:val="00E11FA0"/>
    <w:rsid w:val="00E13823"/>
    <w:rsid w:val="00E14179"/>
    <w:rsid w:val="00E16A71"/>
    <w:rsid w:val="00E17371"/>
    <w:rsid w:val="00E22B3B"/>
    <w:rsid w:val="00E248A1"/>
    <w:rsid w:val="00E25D4B"/>
    <w:rsid w:val="00E345CC"/>
    <w:rsid w:val="00E36A17"/>
    <w:rsid w:val="00E371B0"/>
    <w:rsid w:val="00E40C01"/>
    <w:rsid w:val="00E427D9"/>
    <w:rsid w:val="00E460C0"/>
    <w:rsid w:val="00E47C43"/>
    <w:rsid w:val="00E47D10"/>
    <w:rsid w:val="00E51247"/>
    <w:rsid w:val="00E523A6"/>
    <w:rsid w:val="00E53FD8"/>
    <w:rsid w:val="00E63792"/>
    <w:rsid w:val="00E63999"/>
    <w:rsid w:val="00E6662E"/>
    <w:rsid w:val="00E66D00"/>
    <w:rsid w:val="00E6748F"/>
    <w:rsid w:val="00E726A0"/>
    <w:rsid w:val="00E75BBF"/>
    <w:rsid w:val="00E76DA0"/>
    <w:rsid w:val="00E774BA"/>
    <w:rsid w:val="00E85A41"/>
    <w:rsid w:val="00E91FAB"/>
    <w:rsid w:val="00E9428E"/>
    <w:rsid w:val="00E942C3"/>
    <w:rsid w:val="00E9446D"/>
    <w:rsid w:val="00E96A23"/>
    <w:rsid w:val="00E96F14"/>
    <w:rsid w:val="00E97E71"/>
    <w:rsid w:val="00EA2500"/>
    <w:rsid w:val="00EA2E22"/>
    <w:rsid w:val="00EA39B5"/>
    <w:rsid w:val="00EA5980"/>
    <w:rsid w:val="00EA7B3A"/>
    <w:rsid w:val="00EB0051"/>
    <w:rsid w:val="00EB02D8"/>
    <w:rsid w:val="00EB0F7C"/>
    <w:rsid w:val="00EB36D4"/>
    <w:rsid w:val="00EB38DA"/>
    <w:rsid w:val="00EB39D4"/>
    <w:rsid w:val="00EB5540"/>
    <w:rsid w:val="00EB5F1D"/>
    <w:rsid w:val="00EC0A73"/>
    <w:rsid w:val="00EC7DA8"/>
    <w:rsid w:val="00ED0756"/>
    <w:rsid w:val="00ED1DAF"/>
    <w:rsid w:val="00ED1EE3"/>
    <w:rsid w:val="00ED2DFA"/>
    <w:rsid w:val="00ED3CC7"/>
    <w:rsid w:val="00ED47B3"/>
    <w:rsid w:val="00ED54F3"/>
    <w:rsid w:val="00ED6931"/>
    <w:rsid w:val="00ED6D6C"/>
    <w:rsid w:val="00EE1F80"/>
    <w:rsid w:val="00EE2E4D"/>
    <w:rsid w:val="00EE2F7A"/>
    <w:rsid w:val="00EE4747"/>
    <w:rsid w:val="00EE7514"/>
    <w:rsid w:val="00EE761E"/>
    <w:rsid w:val="00EF16E9"/>
    <w:rsid w:val="00EF1A1C"/>
    <w:rsid w:val="00F033BC"/>
    <w:rsid w:val="00F03E0C"/>
    <w:rsid w:val="00F0669F"/>
    <w:rsid w:val="00F06EB6"/>
    <w:rsid w:val="00F07837"/>
    <w:rsid w:val="00F1462D"/>
    <w:rsid w:val="00F14851"/>
    <w:rsid w:val="00F23108"/>
    <w:rsid w:val="00F239CB"/>
    <w:rsid w:val="00F244C6"/>
    <w:rsid w:val="00F2614D"/>
    <w:rsid w:val="00F3069D"/>
    <w:rsid w:val="00F33AF9"/>
    <w:rsid w:val="00F3657B"/>
    <w:rsid w:val="00F36AFB"/>
    <w:rsid w:val="00F4046D"/>
    <w:rsid w:val="00F51AE2"/>
    <w:rsid w:val="00F51BD9"/>
    <w:rsid w:val="00F5435D"/>
    <w:rsid w:val="00F54C0C"/>
    <w:rsid w:val="00F54C57"/>
    <w:rsid w:val="00F56652"/>
    <w:rsid w:val="00F61BC5"/>
    <w:rsid w:val="00F61DAC"/>
    <w:rsid w:val="00F6412A"/>
    <w:rsid w:val="00F654B8"/>
    <w:rsid w:val="00F67190"/>
    <w:rsid w:val="00F675FA"/>
    <w:rsid w:val="00F7188D"/>
    <w:rsid w:val="00F82421"/>
    <w:rsid w:val="00F865AD"/>
    <w:rsid w:val="00F86B11"/>
    <w:rsid w:val="00F86DDA"/>
    <w:rsid w:val="00F923A1"/>
    <w:rsid w:val="00F93A75"/>
    <w:rsid w:val="00F948B1"/>
    <w:rsid w:val="00F95181"/>
    <w:rsid w:val="00FA0BDE"/>
    <w:rsid w:val="00FA32AD"/>
    <w:rsid w:val="00FA33B2"/>
    <w:rsid w:val="00FA364E"/>
    <w:rsid w:val="00FB003E"/>
    <w:rsid w:val="00FB0440"/>
    <w:rsid w:val="00FB40A3"/>
    <w:rsid w:val="00FB57B6"/>
    <w:rsid w:val="00FB6735"/>
    <w:rsid w:val="00FB71A9"/>
    <w:rsid w:val="00FC0769"/>
    <w:rsid w:val="00FC08DE"/>
    <w:rsid w:val="00FC11B1"/>
    <w:rsid w:val="00FC3429"/>
    <w:rsid w:val="00FC4B34"/>
    <w:rsid w:val="00FD17BB"/>
    <w:rsid w:val="00FE45DA"/>
    <w:rsid w:val="00FF1320"/>
    <w:rsid w:val="00FF1F6F"/>
    <w:rsid w:val="00FF4FF4"/>
    <w:rsid w:val="00FF5B9D"/>
    <w:rsid w:val="00FF7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A64917"/>
  <w15:chartTrackingRefBased/>
  <w15:docId w15:val="{F939B91B-CE5D-4FC8-93DC-A1C944A453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0458"/>
    <w:pPr>
      <w:spacing w:after="0"/>
    </w:pPr>
    <w:rPr>
      <w:rFonts w:ascii="Arial" w:hAnsi="Arial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230BE9"/>
    <w:pPr>
      <w:keepNext/>
      <w:keepLines/>
      <w:spacing w:before="120"/>
      <w:outlineLvl w:val="0"/>
    </w:pPr>
    <w:rPr>
      <w:rFonts w:eastAsiaTheme="majorEastAsia" w:cstheme="majorBidi"/>
      <w:b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230BE9"/>
    <w:pPr>
      <w:keepNext/>
      <w:keepLines/>
      <w:spacing w:before="40"/>
      <w:outlineLvl w:val="1"/>
    </w:pPr>
    <w:rPr>
      <w:rFonts w:eastAsiaTheme="majorEastAsia" w:cstheme="majorBidi"/>
      <w:b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7C78A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04597E"/>
    <w:rPr>
      <w:rFonts w:ascii="Verdana" w:hAnsi="Verdana"/>
      <w:color w:val="0C775D"/>
      <w:sz w:val="22"/>
      <w:u w:val="single"/>
    </w:rPr>
  </w:style>
  <w:style w:type="paragraph" w:styleId="Topptekst">
    <w:name w:val="header"/>
    <w:basedOn w:val="Normal"/>
    <w:link w:val="TopptekstTegn"/>
    <w:uiPriority w:val="99"/>
    <w:unhideWhenUsed/>
    <w:rsid w:val="00230BE9"/>
    <w:pPr>
      <w:tabs>
        <w:tab w:val="center" w:pos="4536"/>
        <w:tab w:val="right" w:pos="9072"/>
      </w:tabs>
      <w:spacing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230BE9"/>
  </w:style>
  <w:style w:type="paragraph" w:styleId="Bunntekst">
    <w:name w:val="footer"/>
    <w:basedOn w:val="Normal"/>
    <w:link w:val="BunntekstTegn"/>
    <w:uiPriority w:val="99"/>
    <w:unhideWhenUsed/>
    <w:rsid w:val="00230BE9"/>
    <w:pPr>
      <w:tabs>
        <w:tab w:val="center" w:pos="4536"/>
        <w:tab w:val="right" w:pos="9072"/>
      </w:tabs>
      <w:spacing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230BE9"/>
  </w:style>
  <w:style w:type="character" w:customStyle="1" w:styleId="Overskrift1Tegn">
    <w:name w:val="Overskrift 1 Tegn"/>
    <w:basedOn w:val="Standardskriftforavsnitt"/>
    <w:link w:val="Overskrift1"/>
    <w:uiPriority w:val="9"/>
    <w:rsid w:val="00230BE9"/>
    <w:rPr>
      <w:rFonts w:ascii="Arial" w:eastAsiaTheme="majorEastAsia" w:hAnsi="Arial" w:cstheme="majorBidi"/>
      <w:b/>
      <w:sz w:val="32"/>
      <w:szCs w:val="32"/>
    </w:rPr>
  </w:style>
  <w:style w:type="character" w:styleId="Plassholdertekst">
    <w:name w:val="Placeholder Text"/>
    <w:basedOn w:val="Standardskriftforavsnitt"/>
    <w:uiPriority w:val="99"/>
    <w:semiHidden/>
    <w:rsid w:val="00230BE9"/>
    <w:rPr>
      <w:color w:val="80808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230BE9"/>
    <w:rPr>
      <w:rFonts w:ascii="Arial" w:eastAsiaTheme="majorEastAsia" w:hAnsi="Arial" w:cstheme="majorBidi"/>
      <w:b/>
      <w:sz w:val="26"/>
      <w:szCs w:val="26"/>
    </w:rPr>
  </w:style>
  <w:style w:type="paragraph" w:styleId="Tittel">
    <w:name w:val="Title"/>
    <w:basedOn w:val="Normal"/>
    <w:next w:val="Normal"/>
    <w:link w:val="TittelTegn"/>
    <w:uiPriority w:val="10"/>
    <w:qFormat/>
    <w:rsid w:val="00230BE9"/>
    <w:pPr>
      <w:spacing w:line="240" w:lineRule="auto"/>
      <w:contextualSpacing/>
    </w:pPr>
    <w:rPr>
      <w:rFonts w:eastAsiaTheme="majorEastAsia" w:cstheme="majorBidi"/>
      <w:b/>
      <w:spacing w:val="-10"/>
      <w:kern w:val="28"/>
      <w:sz w:val="40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230BE9"/>
    <w:rPr>
      <w:rFonts w:ascii="Arial" w:eastAsiaTheme="majorEastAsia" w:hAnsi="Arial" w:cstheme="majorBidi"/>
      <w:b/>
      <w:spacing w:val="-10"/>
      <w:kern w:val="28"/>
      <w:sz w:val="40"/>
      <w:szCs w:val="56"/>
    </w:rPr>
  </w:style>
  <w:style w:type="paragraph" w:styleId="Listeavsnitt">
    <w:name w:val="List Paragraph"/>
    <w:basedOn w:val="Normal"/>
    <w:uiPriority w:val="34"/>
    <w:qFormat/>
    <w:rsid w:val="00230BE9"/>
    <w:pPr>
      <w:ind w:left="720"/>
      <w:contextualSpacing/>
    </w:pPr>
  </w:style>
  <w:style w:type="character" w:styleId="Ulstomtale">
    <w:name w:val="Unresolved Mention"/>
    <w:basedOn w:val="Standardskriftforavsnitt"/>
    <w:uiPriority w:val="99"/>
    <w:semiHidden/>
    <w:unhideWhenUsed/>
    <w:rsid w:val="00230BE9"/>
    <w:rPr>
      <w:color w:val="605E5C"/>
      <w:shd w:val="clear" w:color="auto" w:fill="E1DFDD"/>
    </w:rPr>
  </w:style>
  <w:style w:type="paragraph" w:styleId="Fotnotetekst">
    <w:name w:val="footnote text"/>
    <w:basedOn w:val="Normal"/>
    <w:link w:val="FotnotetekstTegn"/>
    <w:uiPriority w:val="99"/>
    <w:semiHidden/>
    <w:unhideWhenUsed/>
    <w:rsid w:val="00AE3FFA"/>
    <w:pPr>
      <w:spacing w:line="240" w:lineRule="auto"/>
    </w:pPr>
    <w:rPr>
      <w:rFonts w:asciiTheme="minorHAnsi" w:eastAsiaTheme="minorEastAsia" w:hAnsiTheme="minorHAnsi"/>
      <w:sz w:val="20"/>
      <w:szCs w:val="20"/>
      <w:lang w:eastAsia="nb-NO"/>
    </w:rPr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00AE3FFA"/>
    <w:rPr>
      <w:rFonts w:eastAsiaTheme="minorEastAsia"/>
      <w:sz w:val="20"/>
      <w:szCs w:val="20"/>
      <w:lang w:eastAsia="nb-NO"/>
    </w:rPr>
  </w:style>
  <w:style w:type="character" w:styleId="Fotnotereferanse">
    <w:name w:val="footnote reference"/>
    <w:basedOn w:val="Standardskriftforavsnitt"/>
    <w:uiPriority w:val="99"/>
    <w:semiHidden/>
    <w:unhideWhenUsed/>
    <w:rsid w:val="00AE3FFA"/>
    <w:rPr>
      <w:vertAlign w:val="superscript"/>
    </w:rPr>
  </w:style>
  <w:style w:type="character" w:customStyle="1" w:styleId="js-current-date">
    <w:name w:val="js-current-date"/>
    <w:basedOn w:val="Standardskriftforavsnitt"/>
    <w:rsid w:val="007D5A9B"/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7C78A4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Utheving">
    <w:name w:val="Emphasis"/>
    <w:basedOn w:val="Standardskriftforavsnitt"/>
    <w:uiPriority w:val="20"/>
    <w:qFormat/>
    <w:rsid w:val="007C78A4"/>
    <w:rPr>
      <w:i/>
      <w:iCs/>
    </w:rPr>
  </w:style>
  <w:style w:type="character" w:styleId="Fulgthyperkobling">
    <w:name w:val="FollowedHyperlink"/>
    <w:basedOn w:val="Standardskriftforavsnitt"/>
    <w:uiPriority w:val="99"/>
    <w:semiHidden/>
    <w:unhideWhenUsed/>
    <w:rsid w:val="004C08BD"/>
    <w:rPr>
      <w:color w:val="954F72" w:themeColor="followedHyperlink"/>
      <w:u w:val="single"/>
    </w:rPr>
  </w:style>
  <w:style w:type="character" w:styleId="Sidetall">
    <w:name w:val="page number"/>
    <w:basedOn w:val="Standardskriftforavsnitt"/>
    <w:uiPriority w:val="99"/>
    <w:semiHidden/>
    <w:unhideWhenUsed/>
    <w:rsid w:val="00B025D3"/>
  </w:style>
  <w:style w:type="paragraph" w:customStyle="1" w:styleId="lastmb-0">
    <w:name w:val="last:mb-0"/>
    <w:basedOn w:val="Normal"/>
    <w:rsid w:val="001E5C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890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66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aturvernforbundet.no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1.%20FELLES\4%20MALER%20og%20SIGNATURER\1.%20Brevmaler\Brevmal%20fylkes-%20og%20lokallag%20(sett%20inn%20logo%20og%20tekst)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774A602-4627-DC4D-A76D-A29A60FDDF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G:\1. FELLES\4 MALER og SIGNATURER\1. Brevmaler\Brevmal fylkes- og lokallag (sett inn logo og tekst).dotx</Template>
  <TotalTime>1</TotalTime>
  <Pages>3</Pages>
  <Words>832</Words>
  <Characters>4413</Characters>
  <Application>Microsoft Office Word</Application>
  <DocSecurity>0</DocSecurity>
  <Lines>36</Lines>
  <Paragraphs>10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Magne Pedersen Tangen</dc:creator>
  <cp:keywords/>
  <dc:description/>
  <cp:lastModifiedBy>Kim Arild Aastangen</cp:lastModifiedBy>
  <cp:revision>4</cp:revision>
  <cp:lastPrinted>2024-03-05T15:12:00Z</cp:lastPrinted>
  <dcterms:created xsi:type="dcterms:W3CDTF">2025-03-18T23:04:00Z</dcterms:created>
  <dcterms:modified xsi:type="dcterms:W3CDTF">2025-03-18T23:04:00Z</dcterms:modified>
</cp:coreProperties>
</file>